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6C7A" w14:textId="3D3C70AF" w:rsidR="00A85A79" w:rsidRDefault="00D44B62" w:rsidP="00202B0C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  <w:r>
        <w:rPr>
          <w:rFonts w:ascii="Arial" w:hAnsi="Arial" w:cs="Arial"/>
          <w:b/>
          <w:i/>
          <w:noProof/>
          <w:color w:val="1D428A"/>
          <w:sz w:val="32"/>
        </w:rPr>
        <w:drawing>
          <wp:anchor distT="0" distB="0" distL="114300" distR="114300" simplePos="0" relativeHeight="251670528" behindDoc="1" locked="0" layoutInCell="1" allowOverlap="1" wp14:anchorId="3FE608CA" wp14:editId="059869F7">
            <wp:simplePos x="0" y="0"/>
            <wp:positionH relativeFrom="column">
              <wp:posOffset>3400601</wp:posOffset>
            </wp:positionH>
            <wp:positionV relativeFrom="paragraph">
              <wp:posOffset>162626</wp:posOffset>
            </wp:positionV>
            <wp:extent cx="1216660" cy="840740"/>
            <wp:effectExtent l="0" t="0" r="2540" b="0"/>
            <wp:wrapTight wrapText="bothSides">
              <wp:wrapPolygon edited="0">
                <wp:start x="1353" y="0"/>
                <wp:lineTo x="0" y="979"/>
                <wp:lineTo x="0" y="20556"/>
                <wp:lineTo x="1353" y="21045"/>
                <wp:lineTo x="19954" y="21045"/>
                <wp:lineTo x="21307" y="20556"/>
                <wp:lineTo x="21307" y="979"/>
                <wp:lineTo x="19954" y="0"/>
                <wp:lineTo x="135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rt front cover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CB1">
        <w:rPr>
          <w:rFonts w:ascii="Arial" w:hAnsi="Arial" w:cs="Arial"/>
          <w:b/>
          <w:noProof/>
          <w:color w:val="1D428A"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D99E7" wp14:editId="2C7A6F3D">
                <wp:simplePos x="0" y="0"/>
                <wp:positionH relativeFrom="column">
                  <wp:posOffset>3273972</wp:posOffset>
                </wp:positionH>
                <wp:positionV relativeFrom="page">
                  <wp:posOffset>462455</wp:posOffset>
                </wp:positionV>
                <wp:extent cx="2743200" cy="6972300"/>
                <wp:effectExtent l="0" t="0" r="19050" b="1905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972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7D7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17266" w14:textId="77777777" w:rsidR="004F7C39" w:rsidRDefault="004F7C39" w:rsidP="007A6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  <w:t xml:space="preserve">                       </w:t>
                            </w:r>
                          </w:p>
                          <w:p w14:paraId="19D53B33" w14:textId="056DF1FD" w:rsidR="004F7C39" w:rsidRPr="0001623F" w:rsidRDefault="004F7C39" w:rsidP="007A6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  <w:t xml:space="preserve">                       </w:t>
                            </w:r>
                            <w:r w:rsidRPr="0001623F"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  <w:t>God’s</w:t>
                            </w:r>
                          </w:p>
                          <w:p w14:paraId="244CE281" w14:textId="7626B337" w:rsidR="004F7C39" w:rsidRPr="0001623F" w:rsidRDefault="004F7C39" w:rsidP="007A6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</w:pPr>
                            <w:r w:rsidRPr="0001623F"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  <w:t xml:space="preserve"> </w:t>
                            </w:r>
                            <w:r w:rsidRPr="0001623F">
                              <w:rPr>
                                <w:rFonts w:ascii="Arial" w:hAnsi="Arial" w:cs="Arial"/>
                                <w:b/>
                                <w:color w:val="1D428A"/>
                                <w:sz w:val="32"/>
                              </w:rPr>
                              <w:t>Instructions</w:t>
                            </w:r>
                          </w:p>
                          <w:p w14:paraId="349A3393" w14:textId="77777777" w:rsidR="004F7C39" w:rsidRDefault="004F7C39" w:rsidP="007A60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</w:pPr>
                          </w:p>
                          <w:p w14:paraId="1AB95789" w14:textId="77777777" w:rsidR="004F7C39" w:rsidRDefault="004F7C39" w:rsidP="007A60BA">
                            <w:pPr>
                              <w:pStyle w:val="PlainText"/>
                              <w:rPr>
                                <w:rFonts w:ascii="Arial" w:eastAsiaTheme="minorHAnsi" w:hAnsi="Arial" w:cs="Arial"/>
                                <w:sz w:val="24"/>
                                <w:szCs w:val="26"/>
                              </w:rPr>
                            </w:pPr>
                          </w:p>
                          <w:p w14:paraId="45B64615" w14:textId="77777777" w:rsid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i/>
                                <w:sz w:val="24"/>
                                <w:szCs w:val="26"/>
                              </w:rPr>
                            </w:pPr>
                          </w:p>
                          <w:p w14:paraId="686079FD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Those who are taught the word of God should provide for their teachers, sharing all good things with them.</w:t>
                            </w:r>
                          </w:p>
                          <w:p w14:paraId="564B2F2C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35FE109" w14:textId="0C38DF01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Galatians 6:6 ESV</w:t>
                            </w:r>
                          </w:p>
                          <w:p w14:paraId="2048EDF0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9203B34" w14:textId="77777777" w:rsidR="004F7C39" w:rsidRPr="004F7C39" w:rsidRDefault="004F7C39" w:rsidP="004F7C39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The Lord ordered that those</w:t>
                            </w:r>
                          </w:p>
                          <w:p w14:paraId="6DBB1EB5" w14:textId="77777777" w:rsidR="004F7C39" w:rsidRPr="004F7C39" w:rsidRDefault="004F7C39" w:rsidP="004F7C39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who preach the Good News</w:t>
                            </w:r>
                          </w:p>
                          <w:p w14:paraId="4E99E74B" w14:textId="3E95EFC7" w:rsidR="004F7C39" w:rsidRPr="004F7C39" w:rsidRDefault="004F7C39" w:rsidP="004F7C39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should be supported by those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who benefit from it.</w:t>
                            </w:r>
                          </w:p>
                          <w:p w14:paraId="590452B0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8DCD799" w14:textId="192D2856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1 Corinthians 9:14 ESV</w:t>
                            </w:r>
                          </w:p>
                          <w:p w14:paraId="3B47C008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D36E16B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Pastors who do their work well should be paid well and should be highly appreciated, especially</w:t>
                            </w:r>
                          </w:p>
                          <w:p w14:paraId="4A9EB644" w14:textId="5D7286FB" w:rsid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those who work hard at both preaching and teaching.</w:t>
                            </w:r>
                          </w:p>
                          <w:p w14:paraId="191C8009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5C333DB" w14:textId="54A7847B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1 Timothy 5:17 TLB</w:t>
                            </w:r>
                          </w:p>
                          <w:p w14:paraId="6CA93AA3" w14:textId="77777777" w:rsidR="004F7C39" w:rsidRPr="004F7C39" w:rsidRDefault="004F7C39" w:rsidP="007A6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3B7680" w14:textId="0DB14578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 xml:space="preserve">Be careful not to neglect the Levites </w:t>
                            </w:r>
                            <w:proofErr w:type="gramStart"/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as long as</w:t>
                            </w:r>
                            <w:proofErr w:type="gramEnd"/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 xml:space="preserve"> you live in your land.</w:t>
                            </w:r>
                          </w:p>
                          <w:p w14:paraId="46BB6F42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B3DECF0" w14:textId="398A99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Deuteronomy 12:19</w:t>
                            </w:r>
                          </w:p>
                          <w:p w14:paraId="61B75DE5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FA809C6" w14:textId="77777777" w:rsid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Serve one another humbly in love.</w:t>
                            </w:r>
                            <w:r w:rsidRPr="004F7C39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8482C3F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29A088F" w14:textId="0C8BBFC2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Galatians 5:13</w:t>
                            </w:r>
                          </w:p>
                          <w:p w14:paraId="7A474524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346533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The worker deserves his wages.</w:t>
                            </w:r>
                          </w:p>
                          <w:p w14:paraId="33D664A0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41B1764" w14:textId="4C41377F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1 Timothy 5:18</w:t>
                            </w:r>
                          </w:p>
                          <w:p w14:paraId="5E5D2434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1CAD429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b/>
                                <w:sz w:val="22"/>
                                <w:szCs w:val="22"/>
                              </w:rPr>
                              <w:t>Encourage one another and build each other up.</w:t>
                            </w:r>
                            <w:r w:rsidRPr="004F7C39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DCEE22" w14:textId="77777777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eastAsiaTheme="minorHAnsi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3642C6AB" w14:textId="75688B78" w:rsidR="004F7C39" w:rsidRPr="004F7C39" w:rsidRDefault="004F7C39" w:rsidP="007A60BA">
                            <w:pPr>
                              <w:pStyle w:val="PlainTex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20"/>
                                <w:szCs w:val="20"/>
                              </w:rPr>
                            </w:pPr>
                            <w:r w:rsidRPr="004F7C39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1 Thessalonians 5:11</w:t>
                            </w:r>
                          </w:p>
                          <w:p w14:paraId="4852DB91" w14:textId="77777777" w:rsidR="004F7C39" w:rsidRDefault="004F7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0D99E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7.8pt;margin-top:36.4pt;width:3in;height:54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" filled="f" strokecolor="#97d700" strokeweight="1.5pt">
                <v:textbox>
                  <w:txbxContent>
                    <w:p w14:paraId="23817266" w14:textId="77777777" w:rsidR="004F7C39" w:rsidRDefault="004F7C39" w:rsidP="007A60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  <w:t xml:space="preserve">                       </w:t>
                      </w:r>
                    </w:p>
                    <w:p w14:paraId="19D53B33" w14:textId="056DF1FD" w:rsidR="004F7C39" w:rsidRPr="0001623F" w:rsidRDefault="004F7C39" w:rsidP="007A60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  <w:t xml:space="preserve">                       </w:t>
                      </w:r>
                      <w:r w:rsidRPr="0001623F"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  <w:t>God’s</w:t>
                      </w:r>
                    </w:p>
                    <w:p w14:paraId="244CE281" w14:textId="7626B337" w:rsidR="004F7C39" w:rsidRPr="0001623F" w:rsidRDefault="004F7C39" w:rsidP="007A60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</w:pPr>
                      <w:r w:rsidRPr="0001623F"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  <w:t xml:space="preserve">                       </w:t>
                      </w:r>
                      <w:r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  <w:t xml:space="preserve"> </w:t>
                      </w:r>
                      <w:r w:rsidRPr="0001623F">
                        <w:rPr>
                          <w:rFonts w:ascii="Arial" w:hAnsi="Arial" w:cs="Arial"/>
                          <w:b/>
                          <w:color w:val="1D428A"/>
                          <w:sz w:val="32"/>
                        </w:rPr>
                        <w:t>Instructions</w:t>
                      </w:r>
                    </w:p>
                    <w:p w14:paraId="349A3393" w14:textId="77777777" w:rsidR="004F7C39" w:rsidRDefault="004F7C39" w:rsidP="007A60B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</w:pPr>
                    </w:p>
                    <w:p w14:paraId="1AB95789" w14:textId="77777777" w:rsidR="004F7C39" w:rsidRDefault="004F7C39" w:rsidP="007A60BA">
                      <w:pPr>
                        <w:pStyle w:val="PlainText"/>
                        <w:rPr>
                          <w:rFonts w:ascii="Arial" w:eastAsiaTheme="minorHAnsi" w:hAnsi="Arial" w:cs="Arial"/>
                          <w:sz w:val="24"/>
                          <w:szCs w:val="26"/>
                        </w:rPr>
                      </w:pPr>
                    </w:p>
                    <w:p w14:paraId="45B64615" w14:textId="77777777" w:rsid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i/>
                          <w:sz w:val="24"/>
                          <w:szCs w:val="26"/>
                        </w:rPr>
                      </w:pPr>
                    </w:p>
                    <w:p w14:paraId="686079FD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Those who are taught the word of God should provide for their teachers, sharing all good things with them.</w:t>
                      </w:r>
                    </w:p>
                    <w:p w14:paraId="564B2F2C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535FE109" w14:textId="0C38DF01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Galatians 6:6 ESV</w:t>
                      </w:r>
                    </w:p>
                    <w:p w14:paraId="2048EDF0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79203B34" w14:textId="77777777" w:rsidR="004F7C39" w:rsidRPr="004F7C39" w:rsidRDefault="004F7C39" w:rsidP="004F7C39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The Lord ordered that those</w:t>
                      </w:r>
                    </w:p>
                    <w:p w14:paraId="6DBB1EB5" w14:textId="77777777" w:rsidR="004F7C39" w:rsidRPr="004F7C39" w:rsidRDefault="004F7C39" w:rsidP="004F7C39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who preach the Good News</w:t>
                      </w:r>
                    </w:p>
                    <w:p w14:paraId="4E99E74B" w14:textId="3E95EFC7" w:rsidR="004F7C39" w:rsidRPr="004F7C39" w:rsidRDefault="004F7C39" w:rsidP="004F7C39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should be supported by those</w:t>
                      </w:r>
                      <w:r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who benefit from it.</w:t>
                      </w:r>
                    </w:p>
                    <w:p w14:paraId="590452B0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28DCD799" w14:textId="192D2856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1 Corinthians 9:14 ESV</w:t>
                      </w:r>
                    </w:p>
                    <w:p w14:paraId="3B47C008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1D36E16B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Pastors who do their work well should be paid well and should be highly appreciated, especially</w:t>
                      </w:r>
                    </w:p>
                    <w:p w14:paraId="4A9EB644" w14:textId="5D7286FB" w:rsid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those who work hard at both preaching and teaching.</w:t>
                      </w:r>
                    </w:p>
                    <w:p w14:paraId="191C8009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45C333DB" w14:textId="54A7847B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1 Timothy 5:17 TLB</w:t>
                      </w:r>
                    </w:p>
                    <w:p w14:paraId="6CA93AA3" w14:textId="77777777" w:rsidR="004F7C39" w:rsidRPr="004F7C39" w:rsidRDefault="004F7C39" w:rsidP="007A60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3B7680" w14:textId="0DB14578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 xml:space="preserve">Be careful not to neglect the Levites </w:t>
                      </w:r>
                      <w:proofErr w:type="gramStart"/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as long as</w:t>
                      </w:r>
                      <w:proofErr w:type="gramEnd"/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 xml:space="preserve"> you live in your land.</w:t>
                      </w:r>
                    </w:p>
                    <w:p w14:paraId="46BB6F42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0B3DECF0" w14:textId="398A99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Deuteronomy 12:19</w:t>
                      </w:r>
                    </w:p>
                    <w:p w14:paraId="61B75DE5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1FA809C6" w14:textId="77777777" w:rsid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Serve one another humbly in love.</w:t>
                      </w:r>
                      <w:r w:rsidRPr="004F7C39"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8482C3F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529A088F" w14:textId="0C8BBFC2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Galatians 5:13</w:t>
                      </w:r>
                    </w:p>
                    <w:p w14:paraId="7A474524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1B346533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The worker deserves his wages.</w:t>
                      </w:r>
                    </w:p>
                    <w:p w14:paraId="33D664A0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441B1764" w14:textId="4C41377F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1 Timothy 5:18</w:t>
                      </w:r>
                    </w:p>
                    <w:p w14:paraId="5E5D2434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</w:p>
                    <w:p w14:paraId="41CAD429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b/>
                          <w:sz w:val="22"/>
                          <w:szCs w:val="22"/>
                        </w:rPr>
                        <w:t>Encourage one another and build each other up.</w:t>
                      </w:r>
                      <w:r w:rsidRPr="004F7C39"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DCEE22" w14:textId="77777777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eastAsiaTheme="minorHAnsi" w:hAnsi="Arial" w:cs="Arial"/>
                          <w:sz w:val="10"/>
                          <w:szCs w:val="10"/>
                        </w:rPr>
                      </w:pPr>
                    </w:p>
                    <w:p w14:paraId="3642C6AB" w14:textId="75688B78" w:rsidR="004F7C39" w:rsidRPr="004F7C39" w:rsidRDefault="004F7C39" w:rsidP="007A60BA">
                      <w:pPr>
                        <w:pStyle w:val="PlainText"/>
                        <w:jc w:val="center"/>
                        <w:rPr>
                          <w:rFonts w:ascii="Arial" w:hAnsi="Arial" w:cs="Arial"/>
                          <w:b/>
                          <w:i/>
                          <w:color w:val="1D428A"/>
                          <w:sz w:val="20"/>
                          <w:szCs w:val="20"/>
                        </w:rPr>
                      </w:pPr>
                      <w:r w:rsidRPr="004F7C39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1 Thessalonians 5:11</w:t>
                      </w:r>
                    </w:p>
                    <w:p w14:paraId="4852DB91" w14:textId="77777777" w:rsidR="004F7C39" w:rsidRDefault="004F7C39"/>
                  </w:txbxContent>
                </v:textbox>
                <w10:wrap type="topAndBottom" anchory="page"/>
              </v:shape>
            </w:pict>
          </mc:Fallback>
        </mc:AlternateContent>
      </w:r>
    </w:p>
    <w:p w14:paraId="4E344A6F" w14:textId="30796C4C" w:rsidR="00202B0C" w:rsidRPr="004F7C39" w:rsidRDefault="00202B0C" w:rsidP="00202B0C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  <w:r w:rsidRPr="004F7C39">
        <w:rPr>
          <w:rFonts w:ascii="Arial" w:hAnsi="Arial" w:cs="Arial"/>
          <w:color w:val="1D428A"/>
          <w:sz w:val="28"/>
          <w:szCs w:val="28"/>
        </w:rPr>
        <w:t>Dear fellow Christian</w:t>
      </w:r>
      <w:r w:rsidR="00FA0EFA">
        <w:rPr>
          <w:rFonts w:ascii="Arial" w:hAnsi="Arial" w:cs="Arial"/>
          <w:color w:val="1D428A"/>
          <w:sz w:val="28"/>
          <w:szCs w:val="28"/>
        </w:rPr>
        <w:t>,</w:t>
      </w:r>
    </w:p>
    <w:p w14:paraId="47186B80" w14:textId="1F62093F" w:rsidR="00202B0C" w:rsidRPr="004F7C39" w:rsidRDefault="00202B0C" w:rsidP="00202B0C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</w:p>
    <w:p w14:paraId="0EE0EBEA" w14:textId="5DAC165C" w:rsidR="00202B0C" w:rsidRPr="004F7C39" w:rsidRDefault="00B97B88" w:rsidP="004F7C39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  <w:r w:rsidRPr="004F7C39">
        <w:rPr>
          <w:rFonts w:ascii="Arial" w:hAnsi="Arial" w:cs="Arial"/>
          <w:color w:val="1D428A"/>
          <w:sz w:val="28"/>
          <w:szCs w:val="28"/>
        </w:rPr>
        <w:t xml:space="preserve">Across America, </w:t>
      </w:r>
      <w:r w:rsidR="00FB33CA" w:rsidRPr="004F7C39">
        <w:rPr>
          <w:rFonts w:ascii="Arial" w:hAnsi="Arial" w:cs="Arial"/>
          <w:color w:val="1D428A"/>
          <w:sz w:val="28"/>
          <w:szCs w:val="28"/>
        </w:rPr>
        <w:t xml:space="preserve">pastors faithfully serve their </w:t>
      </w:r>
      <w:r w:rsidR="00202B0C" w:rsidRPr="004F7C39">
        <w:rPr>
          <w:rFonts w:ascii="Arial" w:hAnsi="Arial" w:cs="Arial"/>
          <w:color w:val="1D428A"/>
          <w:sz w:val="28"/>
          <w:szCs w:val="28"/>
        </w:rPr>
        <w:t>congregation</w:t>
      </w:r>
      <w:r w:rsidR="00FB33CA" w:rsidRPr="004F7C39">
        <w:rPr>
          <w:rFonts w:ascii="Arial" w:hAnsi="Arial" w:cs="Arial"/>
          <w:color w:val="1D428A"/>
          <w:sz w:val="28"/>
          <w:szCs w:val="28"/>
        </w:rPr>
        <w:t xml:space="preserve">s. </w:t>
      </w:r>
      <w:r w:rsidR="00202B0C" w:rsidRPr="004F7C39">
        <w:rPr>
          <w:rFonts w:ascii="Arial" w:hAnsi="Arial" w:cs="Arial"/>
          <w:color w:val="1D428A"/>
          <w:sz w:val="28"/>
          <w:szCs w:val="28"/>
        </w:rPr>
        <w:t>Many pastors and spouses have followed God’s call</w:t>
      </w:r>
      <w:r w:rsidR="00B144E7" w:rsidRPr="004F7C39">
        <w:rPr>
          <w:rFonts w:ascii="Arial" w:hAnsi="Arial" w:cs="Arial"/>
          <w:color w:val="1D428A"/>
          <w:sz w:val="28"/>
          <w:szCs w:val="28"/>
        </w:rPr>
        <w:t xml:space="preserve"> on their life to serve the Lord</w:t>
      </w:r>
      <w:r w:rsidRPr="004F7C39">
        <w:rPr>
          <w:rFonts w:ascii="Arial" w:hAnsi="Arial" w:cs="Arial"/>
          <w:color w:val="1D428A"/>
          <w:sz w:val="28"/>
          <w:szCs w:val="28"/>
        </w:rPr>
        <w:t xml:space="preserve"> and their church, </w:t>
      </w:r>
      <w:r w:rsidR="00202B0C" w:rsidRPr="004F7C39">
        <w:rPr>
          <w:rFonts w:ascii="Arial" w:hAnsi="Arial" w:cs="Arial"/>
          <w:color w:val="1D428A"/>
          <w:sz w:val="28"/>
          <w:szCs w:val="28"/>
        </w:rPr>
        <w:t>regardl</w:t>
      </w:r>
      <w:r w:rsidRPr="004F7C39">
        <w:rPr>
          <w:rFonts w:ascii="Arial" w:hAnsi="Arial" w:cs="Arial"/>
          <w:color w:val="1D428A"/>
          <w:sz w:val="28"/>
          <w:szCs w:val="28"/>
        </w:rPr>
        <w:t xml:space="preserve">ess of the sacrifices they </w:t>
      </w:r>
      <w:r w:rsidR="00202B0C" w:rsidRPr="004F7C39">
        <w:rPr>
          <w:rFonts w:ascii="Arial" w:hAnsi="Arial" w:cs="Arial"/>
          <w:color w:val="1D428A"/>
          <w:sz w:val="28"/>
          <w:szCs w:val="28"/>
        </w:rPr>
        <w:t xml:space="preserve">make.  </w:t>
      </w:r>
    </w:p>
    <w:p w14:paraId="65C71E63" w14:textId="2C5A7278" w:rsidR="00202B0C" w:rsidRPr="004F7C39" w:rsidRDefault="00202B0C" w:rsidP="00202B0C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</w:p>
    <w:p w14:paraId="22E5A684" w14:textId="252B759B" w:rsidR="00202B0C" w:rsidRPr="004F7C39" w:rsidRDefault="00202B0C" w:rsidP="00FB33CA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  <w:r w:rsidRPr="004F7C39">
        <w:rPr>
          <w:rFonts w:ascii="Arial" w:hAnsi="Arial" w:cs="Arial"/>
          <w:color w:val="1D428A"/>
          <w:sz w:val="28"/>
          <w:szCs w:val="28"/>
        </w:rPr>
        <w:t>Our national research shows that most pastor</w:t>
      </w:r>
      <w:r w:rsidR="00B97B88" w:rsidRPr="004F7C39">
        <w:rPr>
          <w:rFonts w:ascii="Arial" w:hAnsi="Arial" w:cs="Arial"/>
          <w:color w:val="1D428A"/>
          <w:sz w:val="28"/>
          <w:szCs w:val="28"/>
        </w:rPr>
        <w:t>s and their</w:t>
      </w:r>
      <w:r w:rsidRPr="004F7C39">
        <w:rPr>
          <w:rFonts w:ascii="Arial" w:hAnsi="Arial" w:cs="Arial"/>
          <w:color w:val="1D428A"/>
          <w:sz w:val="28"/>
          <w:szCs w:val="28"/>
        </w:rPr>
        <w:t xml:space="preserve"> families are operating with limited financial resources to meet their family’s </w:t>
      </w:r>
      <w:r w:rsidR="00B144E7" w:rsidRPr="004F7C39">
        <w:rPr>
          <w:rFonts w:ascii="Arial" w:hAnsi="Arial" w:cs="Arial"/>
          <w:color w:val="1D428A"/>
          <w:sz w:val="28"/>
          <w:szCs w:val="28"/>
        </w:rPr>
        <w:t xml:space="preserve">current and long-term needs. </w:t>
      </w:r>
      <w:r w:rsidRPr="004F7C39">
        <w:rPr>
          <w:rFonts w:ascii="Arial" w:hAnsi="Arial" w:cs="Arial"/>
          <w:color w:val="1D428A"/>
          <w:sz w:val="28"/>
          <w:szCs w:val="28"/>
        </w:rPr>
        <w:t>Fortunately, God is bigger than church paychecks and ha</w:t>
      </w:r>
      <w:r w:rsidR="00B97B88" w:rsidRPr="004F7C39">
        <w:rPr>
          <w:rFonts w:ascii="Arial" w:hAnsi="Arial" w:cs="Arial"/>
          <w:color w:val="1D428A"/>
          <w:sz w:val="28"/>
          <w:szCs w:val="28"/>
        </w:rPr>
        <w:t>s many ways h</w:t>
      </w:r>
      <w:r w:rsidR="00FB33CA" w:rsidRPr="004F7C39">
        <w:rPr>
          <w:rFonts w:ascii="Arial" w:hAnsi="Arial" w:cs="Arial"/>
          <w:color w:val="1D428A"/>
          <w:sz w:val="28"/>
          <w:szCs w:val="28"/>
        </w:rPr>
        <w:t>e can provide for h</w:t>
      </w:r>
      <w:r w:rsidRPr="004F7C39">
        <w:rPr>
          <w:rFonts w:ascii="Arial" w:hAnsi="Arial" w:cs="Arial"/>
          <w:color w:val="1D428A"/>
          <w:sz w:val="28"/>
          <w:szCs w:val="28"/>
        </w:rPr>
        <w:t>is shepherds thro</w:t>
      </w:r>
      <w:r w:rsidR="00A76DB9" w:rsidRPr="004F7C39">
        <w:rPr>
          <w:rFonts w:ascii="Arial" w:hAnsi="Arial" w:cs="Arial"/>
          <w:color w:val="1D428A"/>
          <w:sz w:val="28"/>
          <w:szCs w:val="28"/>
        </w:rPr>
        <w:t>ugh the</w:t>
      </w:r>
      <w:r w:rsidR="00B97B88" w:rsidRPr="004F7C39">
        <w:rPr>
          <w:rFonts w:ascii="Arial" w:hAnsi="Arial" w:cs="Arial"/>
          <w:color w:val="1D428A"/>
          <w:sz w:val="28"/>
          <w:szCs w:val="28"/>
        </w:rPr>
        <w:t xml:space="preserve"> generosity of</w:t>
      </w:r>
      <w:r w:rsidRPr="004F7C39">
        <w:rPr>
          <w:rFonts w:ascii="Arial" w:hAnsi="Arial" w:cs="Arial"/>
          <w:color w:val="1D428A"/>
          <w:sz w:val="28"/>
          <w:szCs w:val="28"/>
        </w:rPr>
        <w:t xml:space="preserve"> God’s faithful people.</w:t>
      </w:r>
    </w:p>
    <w:p w14:paraId="5F31D4AB" w14:textId="77777777" w:rsidR="00202B0C" w:rsidRPr="004F7C39" w:rsidRDefault="00202B0C" w:rsidP="00202B0C">
      <w:pPr>
        <w:spacing w:after="0" w:line="240" w:lineRule="auto"/>
        <w:rPr>
          <w:rFonts w:ascii="Arial" w:hAnsi="Arial" w:cs="Arial"/>
          <w:color w:val="1D428A"/>
          <w:sz w:val="28"/>
          <w:szCs w:val="28"/>
        </w:rPr>
      </w:pPr>
    </w:p>
    <w:p w14:paraId="33E5192A" w14:textId="40498C1B" w:rsidR="007C4005" w:rsidRDefault="00202B0C" w:rsidP="00202B0C">
      <w:pPr>
        <w:spacing w:after="0" w:line="240" w:lineRule="auto"/>
        <w:rPr>
          <w:rFonts w:ascii="Arial" w:hAnsi="Arial" w:cs="Arial"/>
          <w:i/>
          <w:color w:val="1D428A"/>
          <w:sz w:val="26"/>
          <w:szCs w:val="26"/>
        </w:rPr>
      </w:pPr>
      <w:r w:rsidRPr="004F7C39">
        <w:rPr>
          <w:rFonts w:ascii="Arial" w:hAnsi="Arial" w:cs="Arial"/>
          <w:color w:val="1D428A"/>
          <w:sz w:val="28"/>
          <w:szCs w:val="28"/>
        </w:rPr>
        <w:t xml:space="preserve">Through the </w:t>
      </w:r>
      <w:r w:rsidR="005B6C58" w:rsidRPr="005B6C58">
        <w:rPr>
          <w:rFonts w:ascii="Arial" w:hAnsi="Arial" w:cs="Arial"/>
          <w:i/>
          <w:color w:val="1D428A"/>
          <w:sz w:val="28"/>
          <w:szCs w:val="28"/>
        </w:rPr>
        <w:t xml:space="preserve">Bless Your Pastor </w:t>
      </w:r>
      <w:r w:rsidR="005B6C58" w:rsidRPr="005B6C58">
        <w:rPr>
          <w:rFonts w:ascii="Arial" w:hAnsi="Arial" w:cs="Arial"/>
          <w:color w:val="1D428A"/>
          <w:sz w:val="28"/>
          <w:szCs w:val="28"/>
        </w:rPr>
        <w:t>flyer and offering</w:t>
      </w:r>
      <w:r w:rsidRPr="004F7C39">
        <w:rPr>
          <w:rFonts w:ascii="Arial" w:hAnsi="Arial" w:cs="Arial"/>
          <w:color w:val="1D428A"/>
          <w:sz w:val="28"/>
          <w:szCs w:val="28"/>
        </w:rPr>
        <w:t>,</w:t>
      </w:r>
      <w:r w:rsidR="00FB03C9" w:rsidRPr="004F7C39">
        <w:rPr>
          <w:rFonts w:ascii="Arial" w:hAnsi="Arial" w:cs="Arial"/>
          <w:color w:val="1D428A"/>
          <w:sz w:val="28"/>
          <w:szCs w:val="28"/>
        </w:rPr>
        <w:t xml:space="preserve"> an initiative</w:t>
      </w:r>
      <w:r w:rsidR="00BE2A0C" w:rsidRPr="004F7C39">
        <w:rPr>
          <w:rFonts w:ascii="Arial" w:hAnsi="Arial" w:cs="Arial"/>
          <w:color w:val="1D428A"/>
          <w:sz w:val="28"/>
          <w:szCs w:val="28"/>
        </w:rPr>
        <w:t xml:space="preserve"> of the Natio</w:t>
      </w:r>
      <w:r w:rsidR="00FB03C9" w:rsidRPr="004F7C39">
        <w:rPr>
          <w:rFonts w:ascii="Arial" w:hAnsi="Arial" w:cs="Arial"/>
          <w:color w:val="1D428A"/>
          <w:sz w:val="28"/>
          <w:szCs w:val="28"/>
        </w:rPr>
        <w:t>nal Association of Evangelicals</w:t>
      </w:r>
      <w:r w:rsidR="002D4049" w:rsidRPr="004F7C39">
        <w:rPr>
          <w:rFonts w:ascii="Arial" w:hAnsi="Arial" w:cs="Arial"/>
          <w:color w:val="1D428A"/>
          <w:sz w:val="28"/>
          <w:szCs w:val="28"/>
        </w:rPr>
        <w:t xml:space="preserve"> and our denomination</w:t>
      </w:r>
      <w:r w:rsidR="003143FC" w:rsidRPr="004F7C39">
        <w:rPr>
          <w:rFonts w:ascii="Arial" w:hAnsi="Arial" w:cs="Arial"/>
          <w:color w:val="1D428A"/>
          <w:sz w:val="28"/>
          <w:szCs w:val="28"/>
        </w:rPr>
        <w:t xml:space="preserve">, </w:t>
      </w:r>
      <w:r w:rsidRPr="004F7C39">
        <w:rPr>
          <w:rFonts w:ascii="Arial" w:hAnsi="Arial" w:cs="Arial"/>
          <w:color w:val="1D428A"/>
          <w:sz w:val="28"/>
          <w:szCs w:val="28"/>
        </w:rPr>
        <w:t>we</w:t>
      </w:r>
      <w:r w:rsidR="00792B56" w:rsidRPr="004F7C39">
        <w:rPr>
          <w:rFonts w:ascii="Arial" w:hAnsi="Arial" w:cs="Arial"/>
          <w:color w:val="1D428A"/>
          <w:sz w:val="28"/>
          <w:szCs w:val="28"/>
        </w:rPr>
        <w:t xml:space="preserve"> are inviting Christians to </w:t>
      </w:r>
      <w:r w:rsidR="008F6CF0" w:rsidRPr="004F7C39">
        <w:rPr>
          <w:rFonts w:ascii="Arial" w:hAnsi="Arial" w:cs="Arial"/>
          <w:color w:val="1D428A"/>
          <w:sz w:val="28"/>
          <w:szCs w:val="28"/>
        </w:rPr>
        <w:t>p</w:t>
      </w:r>
      <w:r w:rsidRPr="004F7C39">
        <w:rPr>
          <w:rFonts w:ascii="Arial" w:hAnsi="Arial" w:cs="Arial"/>
          <w:color w:val="1D428A"/>
          <w:sz w:val="28"/>
          <w:szCs w:val="28"/>
        </w:rPr>
        <w:t xml:space="preserve">rayerfully </w:t>
      </w:r>
      <w:r w:rsidR="005B6C58">
        <w:rPr>
          <w:rFonts w:ascii="Arial" w:hAnsi="Arial" w:cs="Arial"/>
          <w:color w:val="1D428A"/>
          <w:sz w:val="28"/>
          <w:szCs w:val="28"/>
        </w:rPr>
        <w:t xml:space="preserve">read this flyer and </w:t>
      </w:r>
      <w:r w:rsidRPr="004F7C39">
        <w:rPr>
          <w:rFonts w:ascii="Arial" w:hAnsi="Arial" w:cs="Arial"/>
          <w:color w:val="1D428A"/>
          <w:sz w:val="28"/>
          <w:szCs w:val="28"/>
        </w:rPr>
        <w:t>consider how you can show God’s love for your pastor’s family in fresh new ways</w:t>
      </w:r>
      <w:r w:rsidRPr="00202B0C">
        <w:rPr>
          <w:rFonts w:ascii="Arial" w:hAnsi="Arial" w:cs="Arial"/>
          <w:i/>
          <w:color w:val="1D428A"/>
          <w:sz w:val="28"/>
          <w:szCs w:val="28"/>
        </w:rPr>
        <w:t xml:space="preserve">.  </w:t>
      </w:r>
    </w:p>
    <w:p w14:paraId="72599AE5" w14:textId="77777777" w:rsidR="00406D5E" w:rsidRDefault="00406D5E" w:rsidP="00792B56">
      <w:pPr>
        <w:spacing w:after="0" w:line="240" w:lineRule="auto"/>
        <w:jc w:val="center"/>
        <w:rPr>
          <w:rFonts w:ascii="Arial" w:hAnsi="Arial" w:cs="Arial"/>
          <w:b/>
          <w:color w:val="1D428A"/>
          <w:sz w:val="40"/>
        </w:rPr>
      </w:pPr>
    </w:p>
    <w:p w14:paraId="4436C2CA" w14:textId="77777777" w:rsidR="00981135" w:rsidRDefault="00981135" w:rsidP="00792B56">
      <w:pPr>
        <w:spacing w:after="0" w:line="240" w:lineRule="auto"/>
        <w:jc w:val="center"/>
        <w:rPr>
          <w:rFonts w:ascii="Arial" w:hAnsi="Arial" w:cs="Arial"/>
          <w:b/>
          <w:color w:val="1D428A"/>
          <w:sz w:val="40"/>
        </w:rPr>
      </w:pPr>
    </w:p>
    <w:p w14:paraId="705591AC" w14:textId="1DC25B56" w:rsidR="00981135" w:rsidRDefault="00202B0C" w:rsidP="00792B56">
      <w:pPr>
        <w:spacing w:after="0" w:line="240" w:lineRule="auto"/>
        <w:jc w:val="center"/>
        <w:rPr>
          <w:rFonts w:ascii="Arial" w:hAnsi="Arial" w:cs="Arial"/>
          <w:b/>
          <w:color w:val="1D428A"/>
          <w:sz w:val="40"/>
        </w:rPr>
      </w:pPr>
      <w:r w:rsidRPr="00202B0C">
        <w:rPr>
          <w:rFonts w:ascii="Arial" w:hAnsi="Arial" w:cs="Arial"/>
          <w:b/>
          <w:color w:val="1D428A"/>
          <w:sz w:val="40"/>
        </w:rPr>
        <w:t>Creative Ways to</w:t>
      </w:r>
    </w:p>
    <w:p w14:paraId="176F2008" w14:textId="2EFE642B" w:rsidR="00792B56" w:rsidRPr="00202B0C" w:rsidRDefault="00202B0C" w:rsidP="00792B56">
      <w:pPr>
        <w:spacing w:after="0" w:line="240" w:lineRule="auto"/>
        <w:jc w:val="center"/>
        <w:rPr>
          <w:rFonts w:ascii="Arial" w:hAnsi="Arial" w:cs="Arial"/>
          <w:b/>
          <w:color w:val="1D428A"/>
          <w:sz w:val="40"/>
        </w:rPr>
      </w:pPr>
      <w:r w:rsidRPr="00202B0C">
        <w:rPr>
          <w:rFonts w:ascii="Arial" w:hAnsi="Arial" w:cs="Arial"/>
          <w:b/>
          <w:color w:val="1D428A"/>
          <w:sz w:val="40"/>
        </w:rPr>
        <w:t>Bless Your Pastor</w:t>
      </w:r>
    </w:p>
    <w:p w14:paraId="6DF8F436" w14:textId="77777777" w:rsidR="00A85A79" w:rsidRDefault="00A85A7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2C9A2A" w14:textId="4C206C38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t>We</w:t>
      </w:r>
      <w:r w:rsidRPr="004F7C39">
        <w:rPr>
          <w:rFonts w:ascii="Arial" w:hAnsi="Arial" w:cs="Arial"/>
          <w:color w:val="001320"/>
          <w:sz w:val="20"/>
          <w:szCs w:val="20"/>
          <w:shd w:val="clear" w:color="auto" w:fill="FDFEFF"/>
        </w:rPr>
        <w:t xml:space="preserve"> pray that this </w:t>
      </w:r>
      <w:r w:rsidR="00EC3EAE" w:rsidRPr="004F7C39">
        <w:rPr>
          <w:rFonts w:ascii="Arial" w:hAnsi="Arial" w:cs="Arial"/>
          <w:sz w:val="20"/>
          <w:szCs w:val="20"/>
        </w:rPr>
        <w:t>flyer</w:t>
      </w:r>
      <w:r w:rsidRPr="004F7C39">
        <w:rPr>
          <w:rFonts w:ascii="Arial" w:hAnsi="Arial" w:cs="Arial"/>
          <w:sz w:val="20"/>
          <w:szCs w:val="20"/>
        </w:rPr>
        <w:t xml:space="preserve"> will encourage you</w:t>
      </w:r>
      <w:r w:rsidR="00A85A79">
        <w:rPr>
          <w:rFonts w:ascii="Arial" w:hAnsi="Arial" w:cs="Arial"/>
          <w:sz w:val="20"/>
          <w:szCs w:val="20"/>
        </w:rPr>
        <w:t xml:space="preserve"> —</w:t>
      </w:r>
      <w:r w:rsidRPr="004F7C39">
        <w:rPr>
          <w:rFonts w:ascii="Arial" w:hAnsi="Arial" w:cs="Arial"/>
          <w:sz w:val="20"/>
          <w:szCs w:val="20"/>
        </w:rPr>
        <w:t xml:space="preserve">each according to </w:t>
      </w:r>
      <w:r w:rsidR="00A85A79">
        <w:rPr>
          <w:rFonts w:ascii="Arial" w:hAnsi="Arial" w:cs="Arial"/>
          <w:sz w:val="20"/>
          <w:szCs w:val="20"/>
        </w:rPr>
        <w:t>their own</w:t>
      </w:r>
      <w:r w:rsidR="00A85A79" w:rsidRPr="004F7C3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ability</w:t>
      </w:r>
      <w:r w:rsidR="00A85A79">
        <w:rPr>
          <w:rFonts w:ascii="Arial" w:hAnsi="Arial" w:cs="Arial"/>
          <w:sz w:val="20"/>
          <w:szCs w:val="20"/>
        </w:rPr>
        <w:t xml:space="preserve"> — </w:t>
      </w:r>
      <w:r w:rsidRPr="004F7C39">
        <w:rPr>
          <w:rFonts w:ascii="Arial" w:hAnsi="Arial" w:cs="Arial"/>
          <w:sz w:val="20"/>
          <w:szCs w:val="20"/>
        </w:rPr>
        <w:t xml:space="preserve">to be a blessing to your pastor. </w:t>
      </w:r>
    </w:p>
    <w:p w14:paraId="513A42AD" w14:textId="77777777" w:rsidR="004F7C39" w:rsidRPr="00202B0C" w:rsidRDefault="004F7C39" w:rsidP="00202B0C">
      <w:pPr>
        <w:spacing w:after="0" w:line="240" w:lineRule="auto"/>
        <w:rPr>
          <w:rFonts w:ascii="Arial" w:hAnsi="Arial" w:cs="Arial"/>
        </w:rPr>
      </w:pPr>
    </w:p>
    <w:p w14:paraId="02BB9CF5" w14:textId="77777777" w:rsidR="00202B0C" w:rsidRPr="00202B0C" w:rsidRDefault="00202B0C" w:rsidP="00202B0C">
      <w:pPr>
        <w:spacing w:after="0" w:line="240" w:lineRule="auto"/>
        <w:jc w:val="center"/>
        <w:rPr>
          <w:rFonts w:ascii="Arial" w:hAnsi="Arial" w:cs="Arial"/>
          <w:color w:val="1D428A"/>
        </w:rPr>
      </w:pPr>
      <w:r w:rsidRPr="00202B0C">
        <w:rPr>
          <w:rFonts w:ascii="Arial" w:hAnsi="Arial" w:cs="Arial"/>
          <w:b/>
          <w:color w:val="1D428A"/>
          <w:sz w:val="28"/>
        </w:rPr>
        <w:t>FAITHFULLY PRAY</w:t>
      </w:r>
    </w:p>
    <w:p w14:paraId="2642B52E" w14:textId="77777777" w:rsidR="00A85A79" w:rsidRPr="004F7C39" w:rsidRDefault="00A85A79" w:rsidP="00202B0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7281210B" w14:textId="77777777" w:rsidR="00134276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t>The best way to help your pastor is to faithfully a</w:t>
      </w:r>
      <w:r w:rsidR="00134276" w:rsidRPr="004F7C39">
        <w:rPr>
          <w:rFonts w:ascii="Arial" w:hAnsi="Arial" w:cs="Arial"/>
          <w:sz w:val="20"/>
          <w:szCs w:val="20"/>
        </w:rPr>
        <w:t>nd regularly pray for:</w:t>
      </w:r>
    </w:p>
    <w:p w14:paraId="5EDD8C1F" w14:textId="7CC5B49D" w:rsidR="008E230A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8E230A" w:rsidRPr="004F7C39">
        <w:rPr>
          <w:rFonts w:ascii="Arial" w:hAnsi="Arial" w:cs="Arial"/>
          <w:sz w:val="20"/>
          <w:szCs w:val="20"/>
        </w:rPr>
        <w:t>Intimacy with God</w:t>
      </w:r>
    </w:p>
    <w:p w14:paraId="74556C08" w14:textId="597C83F6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 xml:space="preserve">Marital love &amp; unity  </w:t>
      </w:r>
    </w:p>
    <w:p w14:paraId="0C1E68E5" w14:textId="3B5A30D2" w:rsidR="008E230A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8E230A" w:rsidRPr="004F7C39">
        <w:rPr>
          <w:rFonts w:ascii="Arial" w:hAnsi="Arial" w:cs="Arial"/>
          <w:sz w:val="20"/>
          <w:szCs w:val="20"/>
        </w:rPr>
        <w:t>Spiritual protection</w:t>
      </w:r>
    </w:p>
    <w:p w14:paraId="05AAC195" w14:textId="5E65BB49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Divine guidance</w:t>
      </w:r>
    </w:p>
    <w:p w14:paraId="02D120F0" w14:textId="1DF73C20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8E230A" w:rsidRPr="004F7C39">
        <w:rPr>
          <w:rFonts w:ascii="Arial" w:hAnsi="Arial" w:cs="Arial"/>
          <w:sz w:val="20"/>
          <w:szCs w:val="20"/>
        </w:rPr>
        <w:t xml:space="preserve">Emotional &amp; </w:t>
      </w:r>
      <w:r w:rsidR="00A85A79">
        <w:rPr>
          <w:rFonts w:ascii="Arial" w:hAnsi="Arial" w:cs="Arial"/>
          <w:sz w:val="20"/>
          <w:szCs w:val="20"/>
        </w:rPr>
        <w:t>p</w:t>
      </w:r>
      <w:r w:rsidR="008E230A" w:rsidRPr="004F7C39">
        <w:rPr>
          <w:rFonts w:ascii="Arial" w:hAnsi="Arial" w:cs="Arial"/>
          <w:sz w:val="20"/>
          <w:szCs w:val="20"/>
        </w:rPr>
        <w:t xml:space="preserve">hysical well-being </w:t>
      </w:r>
    </w:p>
    <w:p w14:paraId="2BE94652" w14:textId="0D0D9116" w:rsidR="008E230A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8E230A" w:rsidRPr="004F7C39">
        <w:rPr>
          <w:rFonts w:ascii="Arial" w:hAnsi="Arial" w:cs="Arial"/>
          <w:sz w:val="20"/>
          <w:szCs w:val="20"/>
        </w:rPr>
        <w:t>Parenting skills</w:t>
      </w:r>
    </w:p>
    <w:p w14:paraId="2F3B74EF" w14:textId="053C58C9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Genuine friendships</w:t>
      </w:r>
    </w:p>
    <w:p w14:paraId="1701C7B3" w14:textId="4481B1FD" w:rsidR="008E230A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8E230A" w:rsidRPr="004F7C39">
        <w:rPr>
          <w:rFonts w:ascii="Arial" w:hAnsi="Arial" w:cs="Arial"/>
          <w:sz w:val="20"/>
          <w:szCs w:val="20"/>
        </w:rPr>
        <w:t>Financial provisions</w:t>
      </w:r>
    </w:p>
    <w:p w14:paraId="3A56CD75" w14:textId="5B2F655C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Daily wisdom</w:t>
      </w:r>
    </w:p>
    <w:p w14:paraId="2F14DA85" w14:textId="1C0DBE72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bookmarkStart w:id="0" w:name="_Hlk488476509"/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 xml:space="preserve">Personal encouragement   </w:t>
      </w:r>
      <w:bookmarkEnd w:id="0"/>
    </w:p>
    <w:p w14:paraId="4E0FF210" w14:textId="4203E494" w:rsidR="008E230A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Helpful mentors</w:t>
      </w:r>
    </w:p>
    <w:p w14:paraId="54C6302B" w14:textId="4F61CB42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Effective ministry</w:t>
      </w:r>
    </w:p>
    <w:p w14:paraId="5232D216" w14:textId="75BF7BC3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EC3EAE" w:rsidRPr="004F7C39">
        <w:rPr>
          <w:rFonts w:ascii="Arial" w:hAnsi="Arial" w:cs="Arial"/>
          <w:sz w:val="20"/>
          <w:szCs w:val="20"/>
        </w:rPr>
        <w:t>T</w:t>
      </w:r>
      <w:r w:rsidRPr="004F7C39">
        <w:rPr>
          <w:rFonts w:ascii="Arial" w:hAnsi="Arial" w:cs="Arial"/>
          <w:sz w:val="20"/>
          <w:szCs w:val="20"/>
        </w:rPr>
        <w:t xml:space="preserve">ime management  </w:t>
      </w:r>
    </w:p>
    <w:p w14:paraId="02B2887D" w14:textId="4DFBF168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Quality study and prayer times</w:t>
      </w:r>
    </w:p>
    <w:p w14:paraId="162AC581" w14:textId="16AB4FF1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FB33CA" w:rsidRPr="004F7C39">
        <w:rPr>
          <w:rFonts w:ascii="Arial" w:hAnsi="Arial" w:cs="Arial"/>
          <w:sz w:val="20"/>
          <w:szCs w:val="20"/>
        </w:rPr>
        <w:t xml:space="preserve">Helpful training, courses </w:t>
      </w:r>
      <w:r w:rsidRPr="004F7C39">
        <w:rPr>
          <w:rFonts w:ascii="Arial" w:hAnsi="Arial" w:cs="Arial"/>
          <w:sz w:val="20"/>
          <w:szCs w:val="20"/>
        </w:rPr>
        <w:t>and books</w:t>
      </w:r>
    </w:p>
    <w:p w14:paraId="01E7B226" w14:textId="3A8490D8" w:rsidR="00202B0C" w:rsidRDefault="00202B0C" w:rsidP="00202B0C">
      <w:pPr>
        <w:spacing w:after="0" w:line="240" w:lineRule="auto"/>
        <w:rPr>
          <w:rFonts w:ascii="Arial" w:hAnsi="Arial" w:cs="Arial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0A0CF8" w:rsidRPr="004F7C39">
        <w:rPr>
          <w:rFonts w:ascii="Arial" w:hAnsi="Arial" w:cs="Arial"/>
          <w:sz w:val="20"/>
          <w:szCs w:val="20"/>
        </w:rPr>
        <w:t>L</w:t>
      </w:r>
      <w:r w:rsidRPr="004F7C39">
        <w:rPr>
          <w:rFonts w:ascii="Arial" w:hAnsi="Arial" w:cs="Arial"/>
          <w:sz w:val="20"/>
          <w:szCs w:val="20"/>
        </w:rPr>
        <w:t>eadership skills</w:t>
      </w:r>
      <w:r w:rsidRPr="00202B0C">
        <w:rPr>
          <w:rFonts w:ascii="Arial" w:hAnsi="Arial" w:cs="Arial"/>
        </w:rPr>
        <w:t xml:space="preserve">  </w:t>
      </w:r>
    </w:p>
    <w:p w14:paraId="017FC32C" w14:textId="77777777" w:rsidR="004F7C39" w:rsidRDefault="004F7C39" w:rsidP="00202B0C">
      <w:pPr>
        <w:spacing w:after="0" w:line="240" w:lineRule="auto"/>
        <w:rPr>
          <w:rFonts w:ascii="Arial" w:hAnsi="Arial" w:cs="Arial"/>
        </w:rPr>
      </w:pPr>
    </w:p>
    <w:p w14:paraId="30A9FC7A" w14:textId="70D3FC80" w:rsidR="00202B0C" w:rsidRPr="00202B0C" w:rsidRDefault="00202B0C" w:rsidP="00134276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 w:rsidRPr="00202B0C">
        <w:rPr>
          <w:rFonts w:ascii="Arial" w:hAnsi="Arial" w:cs="Arial"/>
          <w:b/>
          <w:color w:val="1D428A"/>
          <w:sz w:val="28"/>
        </w:rPr>
        <w:t>FONDNESS</w:t>
      </w:r>
    </w:p>
    <w:p w14:paraId="0AB5852A" w14:textId="77777777" w:rsidR="00A85A79" w:rsidRPr="004F7C39" w:rsidRDefault="00A85A79" w:rsidP="00202B0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04478F4C" w14:textId="567035DC" w:rsidR="009C06CB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 xml:space="preserve">Let the </w:t>
      </w:r>
      <w:r w:rsidR="00A85A79">
        <w:rPr>
          <w:rFonts w:ascii="Arial" w:hAnsi="Arial" w:cs="Arial"/>
          <w:sz w:val="20"/>
          <w:szCs w:val="20"/>
        </w:rPr>
        <w:t>p</w:t>
      </w:r>
      <w:r w:rsidRPr="004F7C39">
        <w:rPr>
          <w:rFonts w:ascii="Arial" w:hAnsi="Arial" w:cs="Arial"/>
          <w:sz w:val="20"/>
          <w:szCs w:val="20"/>
        </w:rPr>
        <w:t>astor know how Go</w:t>
      </w:r>
      <w:r w:rsidR="000A0CF8" w:rsidRPr="004F7C39">
        <w:rPr>
          <w:rFonts w:ascii="Arial" w:hAnsi="Arial" w:cs="Arial"/>
          <w:sz w:val="20"/>
          <w:szCs w:val="20"/>
        </w:rPr>
        <w:t>d is specifically using them</w:t>
      </w:r>
      <w:r w:rsidRPr="004F7C39">
        <w:rPr>
          <w:rFonts w:ascii="Arial" w:hAnsi="Arial" w:cs="Arial"/>
          <w:sz w:val="20"/>
          <w:szCs w:val="20"/>
        </w:rPr>
        <w:t xml:space="preserve"> to bless, help</w:t>
      </w:r>
      <w:r w:rsidR="00FF466D" w:rsidRPr="004F7C39">
        <w:rPr>
          <w:rFonts w:ascii="Arial" w:hAnsi="Arial" w:cs="Arial"/>
          <w:sz w:val="20"/>
          <w:szCs w:val="20"/>
        </w:rPr>
        <w:t xml:space="preserve"> </w:t>
      </w:r>
      <w:r w:rsidR="009C06CB" w:rsidRPr="004F7C39">
        <w:rPr>
          <w:rFonts w:ascii="Arial" w:hAnsi="Arial" w:cs="Arial"/>
          <w:sz w:val="20"/>
          <w:szCs w:val="20"/>
        </w:rPr>
        <w:t>and teach you to follow God.</w:t>
      </w:r>
    </w:p>
    <w:p w14:paraId="4850F8DA" w14:textId="60CE74B3" w:rsidR="00FF466D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Remember their birthday and</w:t>
      </w:r>
      <w:r w:rsidR="009C06CB" w:rsidRPr="004F7C39">
        <w:rPr>
          <w:rFonts w:ascii="Arial" w:hAnsi="Arial" w:cs="Arial"/>
          <w:sz w:val="20"/>
          <w:szCs w:val="20"/>
        </w:rPr>
        <w:t xml:space="preserve"> anniversary with a card, gift </w:t>
      </w:r>
      <w:r w:rsidRPr="004F7C39">
        <w:rPr>
          <w:rFonts w:ascii="Arial" w:hAnsi="Arial" w:cs="Arial"/>
          <w:sz w:val="20"/>
          <w:szCs w:val="20"/>
        </w:rPr>
        <w:t xml:space="preserve">or social media post.  </w:t>
      </w:r>
    </w:p>
    <w:p w14:paraId="65679D68" w14:textId="16C01F45" w:rsidR="00202B0C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FF466D" w:rsidRPr="004F7C39">
        <w:rPr>
          <w:rFonts w:ascii="Arial" w:hAnsi="Arial" w:cs="Arial"/>
          <w:sz w:val="20"/>
          <w:szCs w:val="20"/>
        </w:rPr>
        <w:t xml:space="preserve"> Show appreciation for</w:t>
      </w:r>
      <w:r w:rsidRPr="004F7C39">
        <w:rPr>
          <w:rFonts w:ascii="Arial" w:hAnsi="Arial" w:cs="Arial"/>
          <w:sz w:val="20"/>
          <w:szCs w:val="20"/>
        </w:rPr>
        <w:t xml:space="preserve"> your pastor’s strengths and </w:t>
      </w:r>
      <w:r w:rsidR="00954C9D" w:rsidRPr="004F7C39">
        <w:rPr>
          <w:rFonts w:ascii="Arial" w:hAnsi="Arial" w:cs="Arial"/>
          <w:sz w:val="20"/>
          <w:szCs w:val="20"/>
        </w:rPr>
        <w:t>give</w:t>
      </w:r>
      <w:r w:rsidRPr="004F7C39">
        <w:rPr>
          <w:rFonts w:ascii="Arial" w:hAnsi="Arial" w:cs="Arial"/>
          <w:sz w:val="20"/>
          <w:szCs w:val="20"/>
        </w:rPr>
        <w:t xml:space="preserve"> grace in their weaknesses</w:t>
      </w:r>
      <w:r w:rsidR="00FF466D" w:rsidRPr="004F7C39">
        <w:rPr>
          <w:rFonts w:ascii="Arial" w:hAnsi="Arial" w:cs="Arial"/>
          <w:sz w:val="20"/>
          <w:szCs w:val="20"/>
        </w:rPr>
        <w:t>.</w:t>
      </w:r>
    </w:p>
    <w:p w14:paraId="6B5FEA90" w14:textId="77777777" w:rsidR="00A85A79" w:rsidRDefault="00A85A7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0E934B" w14:textId="77777777" w:rsidR="00202B0C" w:rsidRPr="00202B0C" w:rsidRDefault="00202B0C" w:rsidP="00BF1916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 w:rsidRPr="00202B0C">
        <w:rPr>
          <w:rFonts w:ascii="Arial" w:hAnsi="Arial" w:cs="Arial"/>
          <w:b/>
          <w:color w:val="1D428A"/>
          <w:sz w:val="28"/>
        </w:rPr>
        <w:t>FOOD</w:t>
      </w:r>
      <w:r w:rsidR="00954C9D">
        <w:rPr>
          <w:rFonts w:ascii="Arial" w:hAnsi="Arial" w:cs="Arial"/>
          <w:b/>
          <w:color w:val="1D428A"/>
          <w:sz w:val="28"/>
        </w:rPr>
        <w:t>, FELLOWSHIP &amp; FUN</w:t>
      </w:r>
    </w:p>
    <w:p w14:paraId="59B699F6" w14:textId="2F570F33" w:rsidR="00A85A79" w:rsidRPr="004F7C39" w:rsidRDefault="00A85A79" w:rsidP="00202B0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71358F64" w14:textId="5CFE1FA2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0A0CF8" w:rsidRPr="004F7C39">
        <w:rPr>
          <w:rFonts w:ascii="Arial" w:hAnsi="Arial" w:cs="Arial"/>
          <w:sz w:val="20"/>
          <w:szCs w:val="20"/>
        </w:rPr>
        <w:t>Prepare a meal</w:t>
      </w:r>
      <w:r w:rsidR="00A85A79">
        <w:rPr>
          <w:rFonts w:ascii="Arial" w:hAnsi="Arial" w:cs="Arial"/>
          <w:sz w:val="20"/>
          <w:szCs w:val="20"/>
        </w:rPr>
        <w:t xml:space="preserve"> or baked goods</w:t>
      </w:r>
      <w:r w:rsidR="000A0CF8" w:rsidRPr="004F7C39">
        <w:rPr>
          <w:rFonts w:ascii="Arial" w:hAnsi="Arial" w:cs="Arial"/>
          <w:sz w:val="20"/>
          <w:szCs w:val="20"/>
        </w:rPr>
        <w:t xml:space="preserve"> for them</w:t>
      </w:r>
      <w:r w:rsidRPr="004F7C39">
        <w:rPr>
          <w:rFonts w:ascii="Arial" w:hAnsi="Arial" w:cs="Arial"/>
          <w:sz w:val="20"/>
          <w:szCs w:val="20"/>
        </w:rPr>
        <w:t xml:space="preserve"> (ask about favorite meals or certain foods to avoid).  </w:t>
      </w:r>
    </w:p>
    <w:p w14:paraId="38DE56F7" w14:textId="011E1F66" w:rsidR="00ED5FC3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0A0CF8" w:rsidRPr="004F7C39">
        <w:rPr>
          <w:rFonts w:ascii="Arial" w:hAnsi="Arial" w:cs="Arial"/>
          <w:sz w:val="20"/>
          <w:szCs w:val="20"/>
        </w:rPr>
        <w:t xml:space="preserve">Give them a gift card for </w:t>
      </w:r>
      <w:r w:rsidRPr="004F7C39">
        <w:rPr>
          <w:rFonts w:ascii="Arial" w:hAnsi="Arial" w:cs="Arial"/>
          <w:sz w:val="20"/>
          <w:szCs w:val="20"/>
        </w:rPr>
        <w:t>restaura</w:t>
      </w:r>
      <w:r w:rsidR="000A0CF8" w:rsidRPr="004F7C39">
        <w:rPr>
          <w:rFonts w:ascii="Arial" w:hAnsi="Arial" w:cs="Arial"/>
          <w:sz w:val="20"/>
          <w:szCs w:val="20"/>
        </w:rPr>
        <w:t xml:space="preserve">nts, fast food </w:t>
      </w:r>
      <w:r w:rsidR="00ED5FC3" w:rsidRPr="004F7C39">
        <w:rPr>
          <w:rFonts w:ascii="Arial" w:hAnsi="Arial" w:cs="Arial"/>
          <w:sz w:val="20"/>
          <w:szCs w:val="20"/>
        </w:rPr>
        <w:t>or coffee shop</w:t>
      </w:r>
      <w:r w:rsidR="000A0CF8" w:rsidRPr="004F7C39">
        <w:rPr>
          <w:rFonts w:ascii="Arial" w:hAnsi="Arial" w:cs="Arial"/>
          <w:sz w:val="20"/>
          <w:szCs w:val="20"/>
        </w:rPr>
        <w:t>s</w:t>
      </w:r>
      <w:r w:rsidR="00ED5FC3" w:rsidRPr="004F7C39">
        <w:rPr>
          <w:rFonts w:ascii="Arial" w:hAnsi="Arial" w:cs="Arial"/>
          <w:sz w:val="20"/>
          <w:szCs w:val="20"/>
        </w:rPr>
        <w:t>.</w:t>
      </w:r>
      <w:r w:rsidR="00456807" w:rsidRPr="004F7C39">
        <w:rPr>
          <w:rFonts w:ascii="Arial" w:hAnsi="Arial" w:cs="Arial"/>
          <w:b/>
          <w:noProof/>
          <w:color w:val="1D428A"/>
          <w:sz w:val="20"/>
          <w:szCs w:val="20"/>
        </w:rPr>
        <w:t xml:space="preserve"> </w:t>
      </w:r>
    </w:p>
    <w:p w14:paraId="44BB20BD" w14:textId="2FB65BA4" w:rsidR="00065E69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lastRenderedPageBreak/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065E69" w:rsidRPr="004F7C39">
        <w:rPr>
          <w:rFonts w:ascii="Arial" w:hAnsi="Arial" w:cs="Arial"/>
          <w:sz w:val="20"/>
          <w:szCs w:val="20"/>
        </w:rPr>
        <w:t xml:space="preserve">Give them food from your garden, orchard, hunting or </w:t>
      </w:r>
      <w:r w:rsidRPr="004F7C39">
        <w:rPr>
          <w:rFonts w:ascii="Arial" w:hAnsi="Arial" w:cs="Arial"/>
          <w:sz w:val="20"/>
          <w:szCs w:val="20"/>
        </w:rPr>
        <w:t>fishing</w:t>
      </w:r>
      <w:r w:rsidR="00065E69" w:rsidRPr="004F7C39">
        <w:rPr>
          <w:rFonts w:ascii="Arial" w:hAnsi="Arial" w:cs="Arial"/>
          <w:sz w:val="20"/>
          <w:szCs w:val="20"/>
        </w:rPr>
        <w:t xml:space="preserve"> trips</w:t>
      </w:r>
      <w:r w:rsidR="000E00BE" w:rsidRPr="004F7C39">
        <w:rPr>
          <w:rFonts w:ascii="Arial" w:hAnsi="Arial" w:cs="Arial"/>
          <w:sz w:val="20"/>
          <w:szCs w:val="20"/>
        </w:rPr>
        <w:t>.</w:t>
      </w:r>
    </w:p>
    <w:p w14:paraId="59E3D8C9" w14:textId="5CA71A46" w:rsidR="00ED5FC3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 xml:space="preserve">Invite them to your home or </w:t>
      </w:r>
      <w:r w:rsidR="00065E69" w:rsidRPr="004F7C39">
        <w:rPr>
          <w:rFonts w:ascii="Arial" w:hAnsi="Arial" w:cs="Arial"/>
          <w:sz w:val="20"/>
          <w:szCs w:val="20"/>
        </w:rPr>
        <w:t xml:space="preserve">a restaurant for a </w:t>
      </w:r>
      <w:r w:rsidR="00ED5FC3" w:rsidRPr="004F7C39">
        <w:rPr>
          <w:rFonts w:ascii="Arial" w:hAnsi="Arial" w:cs="Arial"/>
          <w:sz w:val="20"/>
          <w:szCs w:val="20"/>
        </w:rPr>
        <w:t>meal.</w:t>
      </w:r>
    </w:p>
    <w:p w14:paraId="150086F7" w14:textId="5E201BD5" w:rsidR="00ED5FC3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 xml:space="preserve">Invite </w:t>
      </w:r>
      <w:r w:rsidR="007E6737" w:rsidRPr="004F7C39">
        <w:rPr>
          <w:rFonts w:ascii="Arial" w:hAnsi="Arial" w:cs="Arial"/>
          <w:sz w:val="20"/>
          <w:szCs w:val="20"/>
        </w:rPr>
        <w:t>the pastor and family</w:t>
      </w:r>
      <w:r w:rsidR="00954C9D" w:rsidRPr="004F7C39">
        <w:rPr>
          <w:rFonts w:ascii="Arial" w:hAnsi="Arial" w:cs="Arial"/>
          <w:sz w:val="20"/>
          <w:szCs w:val="20"/>
        </w:rPr>
        <w:t xml:space="preserve"> t</w:t>
      </w:r>
      <w:r w:rsidR="007E6737" w:rsidRPr="004F7C39">
        <w:rPr>
          <w:rFonts w:ascii="Arial" w:hAnsi="Arial" w:cs="Arial"/>
          <w:sz w:val="20"/>
          <w:szCs w:val="20"/>
        </w:rPr>
        <w:t>o go</w:t>
      </w:r>
      <w:r w:rsidRPr="004F7C39">
        <w:rPr>
          <w:rFonts w:ascii="Arial" w:hAnsi="Arial" w:cs="Arial"/>
          <w:sz w:val="20"/>
          <w:szCs w:val="20"/>
        </w:rPr>
        <w:t xml:space="preserve"> fishing, sailing, camping</w:t>
      </w:r>
      <w:r w:rsidR="004F7C39">
        <w:rPr>
          <w:rFonts w:ascii="Arial" w:hAnsi="Arial" w:cs="Arial"/>
          <w:sz w:val="20"/>
          <w:szCs w:val="20"/>
        </w:rPr>
        <w:t xml:space="preserve"> or </w:t>
      </w:r>
      <w:r w:rsidRPr="004F7C39">
        <w:rPr>
          <w:rFonts w:ascii="Arial" w:hAnsi="Arial" w:cs="Arial"/>
          <w:sz w:val="20"/>
          <w:szCs w:val="20"/>
        </w:rPr>
        <w:t>hunting</w:t>
      </w:r>
      <w:r w:rsidR="004F7C39">
        <w:rPr>
          <w:rFonts w:ascii="Arial" w:hAnsi="Arial" w:cs="Arial"/>
          <w:sz w:val="20"/>
          <w:szCs w:val="20"/>
        </w:rPr>
        <w:t xml:space="preserve"> or</w:t>
      </w:r>
      <w:r w:rsidR="000D0659" w:rsidRPr="004F7C39">
        <w:rPr>
          <w:rFonts w:ascii="Arial" w:hAnsi="Arial" w:cs="Arial"/>
          <w:sz w:val="20"/>
          <w:szCs w:val="20"/>
        </w:rPr>
        <w:t xml:space="preserve"> to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0D0659" w:rsidRPr="004F7C39">
        <w:rPr>
          <w:rFonts w:ascii="Arial" w:hAnsi="Arial" w:cs="Arial"/>
          <w:sz w:val="20"/>
          <w:szCs w:val="20"/>
        </w:rPr>
        <w:t xml:space="preserve">the </w:t>
      </w:r>
      <w:r w:rsidRPr="004F7C39">
        <w:rPr>
          <w:rFonts w:ascii="Arial" w:hAnsi="Arial" w:cs="Arial"/>
          <w:sz w:val="20"/>
          <w:szCs w:val="20"/>
        </w:rPr>
        <w:t>gym,</w:t>
      </w:r>
      <w:r w:rsidR="000D0659" w:rsidRPr="004F7C39">
        <w:rPr>
          <w:rFonts w:ascii="Arial" w:hAnsi="Arial" w:cs="Arial"/>
          <w:sz w:val="20"/>
          <w:szCs w:val="20"/>
        </w:rPr>
        <w:t xml:space="preserve"> </w:t>
      </w:r>
      <w:r w:rsidR="007E6737" w:rsidRPr="004F7C39">
        <w:rPr>
          <w:rFonts w:ascii="Arial" w:hAnsi="Arial" w:cs="Arial"/>
          <w:sz w:val="20"/>
          <w:szCs w:val="20"/>
        </w:rPr>
        <w:t xml:space="preserve">concerts, plays or sporting events. Offer to </w:t>
      </w:r>
      <w:r w:rsidR="00ED5FC3" w:rsidRPr="004F7C39">
        <w:rPr>
          <w:rFonts w:ascii="Arial" w:hAnsi="Arial" w:cs="Arial"/>
          <w:sz w:val="20"/>
          <w:szCs w:val="20"/>
        </w:rPr>
        <w:t xml:space="preserve">cover some or </w:t>
      </w:r>
      <w:proofErr w:type="gramStart"/>
      <w:r w:rsidR="00ED5FC3" w:rsidRPr="004F7C39">
        <w:rPr>
          <w:rFonts w:ascii="Arial" w:hAnsi="Arial" w:cs="Arial"/>
          <w:sz w:val="20"/>
          <w:szCs w:val="20"/>
        </w:rPr>
        <w:t>all of</w:t>
      </w:r>
      <w:proofErr w:type="gramEnd"/>
      <w:r w:rsidR="00ED5FC3" w:rsidRPr="004F7C39">
        <w:rPr>
          <w:rFonts w:ascii="Arial" w:hAnsi="Arial" w:cs="Arial"/>
          <w:sz w:val="20"/>
          <w:szCs w:val="20"/>
        </w:rPr>
        <w:t xml:space="preserve"> the costs.</w:t>
      </w:r>
    </w:p>
    <w:p w14:paraId="50467371" w14:textId="4C318AA5" w:rsidR="00ED5FC3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0D0659" w:rsidRPr="004F7C39">
        <w:rPr>
          <w:rFonts w:ascii="Arial" w:hAnsi="Arial" w:cs="Arial"/>
          <w:sz w:val="20"/>
          <w:szCs w:val="20"/>
        </w:rPr>
        <w:t xml:space="preserve">Offer </w:t>
      </w:r>
      <w:r w:rsidRPr="004F7C39">
        <w:rPr>
          <w:rFonts w:ascii="Arial" w:hAnsi="Arial" w:cs="Arial"/>
          <w:sz w:val="20"/>
          <w:szCs w:val="20"/>
        </w:rPr>
        <w:t>spor</w:t>
      </w:r>
      <w:r w:rsidR="000D0659" w:rsidRPr="004F7C39">
        <w:rPr>
          <w:rFonts w:ascii="Arial" w:hAnsi="Arial" w:cs="Arial"/>
          <w:sz w:val="20"/>
          <w:szCs w:val="20"/>
        </w:rPr>
        <w:t xml:space="preserve">ts, concert </w:t>
      </w:r>
      <w:r w:rsidR="00ED5FC3" w:rsidRPr="004F7C39">
        <w:rPr>
          <w:rFonts w:ascii="Arial" w:hAnsi="Arial" w:cs="Arial"/>
          <w:sz w:val="20"/>
          <w:szCs w:val="20"/>
        </w:rPr>
        <w:t>or event tickets.</w:t>
      </w:r>
    </w:p>
    <w:p w14:paraId="39C79B5B" w14:textId="23A0BEEC" w:rsidR="000D0659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If yo</w:t>
      </w:r>
      <w:r w:rsidR="000D0659" w:rsidRPr="004F7C39">
        <w:rPr>
          <w:rFonts w:ascii="Arial" w:hAnsi="Arial" w:cs="Arial"/>
          <w:sz w:val="20"/>
          <w:szCs w:val="20"/>
        </w:rPr>
        <w:t>u have a vacation home</w:t>
      </w:r>
      <w:r w:rsidRPr="004F7C39">
        <w:rPr>
          <w:rFonts w:ascii="Arial" w:hAnsi="Arial" w:cs="Arial"/>
          <w:sz w:val="20"/>
          <w:szCs w:val="20"/>
        </w:rPr>
        <w:t>, ti</w:t>
      </w:r>
      <w:r w:rsidR="000D0659" w:rsidRPr="004F7C39">
        <w:rPr>
          <w:rFonts w:ascii="Arial" w:hAnsi="Arial" w:cs="Arial"/>
          <w:sz w:val="20"/>
          <w:szCs w:val="20"/>
        </w:rPr>
        <w:t xml:space="preserve">me share, recreational vehicle or camping equipment, offer to let your pastor use it. </w:t>
      </w:r>
    </w:p>
    <w:p w14:paraId="399FBBB7" w14:textId="68C93B8C" w:rsidR="00F65F58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Share frequent flyer miles that can be used for conferences, vacation, miss</w:t>
      </w:r>
      <w:r w:rsidR="000D0659" w:rsidRPr="004F7C39">
        <w:rPr>
          <w:rFonts w:ascii="Arial" w:hAnsi="Arial" w:cs="Arial"/>
          <w:sz w:val="20"/>
          <w:szCs w:val="20"/>
        </w:rPr>
        <w:t>ion</w:t>
      </w:r>
      <w:r w:rsidR="00F65F58" w:rsidRPr="004F7C39">
        <w:rPr>
          <w:rFonts w:ascii="Arial" w:hAnsi="Arial" w:cs="Arial"/>
          <w:sz w:val="20"/>
          <w:szCs w:val="20"/>
        </w:rPr>
        <w:t xml:space="preserve"> trips or holiday travel.</w:t>
      </w:r>
    </w:p>
    <w:p w14:paraId="3FF12429" w14:textId="60C5A086" w:rsidR="00202B0C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Offer them the use of your dependable vehicle, SUV or minivan for a holiday family trip or vacation.</w:t>
      </w:r>
    </w:p>
    <w:p w14:paraId="15518055" w14:textId="77777777" w:rsidR="004F7C39" w:rsidRPr="004F7C39" w:rsidRDefault="004F7C3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051A14" w14:textId="77777777" w:rsidR="00202B0C" w:rsidRDefault="007C4005" w:rsidP="009B0BC5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>
        <w:rPr>
          <w:rFonts w:ascii="Arial" w:hAnsi="Arial" w:cs="Arial"/>
          <w:b/>
          <w:color w:val="1D428A"/>
          <w:sz w:val="28"/>
        </w:rPr>
        <w:t>FREELY SHARE</w:t>
      </w:r>
    </w:p>
    <w:p w14:paraId="6552D1FF" w14:textId="77777777" w:rsidR="00A85A79" w:rsidRPr="004F7C39" w:rsidRDefault="00A85A79" w:rsidP="009B0BC5">
      <w:pPr>
        <w:spacing w:after="0" w:line="240" w:lineRule="auto"/>
        <w:jc w:val="center"/>
        <w:rPr>
          <w:rFonts w:ascii="Arial" w:hAnsi="Arial" w:cs="Arial"/>
          <w:b/>
          <w:color w:val="1D428A"/>
          <w:sz w:val="10"/>
          <w:szCs w:val="10"/>
        </w:rPr>
      </w:pPr>
    </w:p>
    <w:p w14:paraId="5BC63B4B" w14:textId="77777777" w:rsidR="00952381" w:rsidRDefault="0078047E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t xml:space="preserve">Share </w:t>
      </w:r>
      <w:r w:rsidR="00202B0C" w:rsidRPr="004F7C39">
        <w:rPr>
          <w:rFonts w:ascii="Arial" w:hAnsi="Arial" w:cs="Arial"/>
          <w:sz w:val="20"/>
          <w:szCs w:val="20"/>
        </w:rPr>
        <w:t>your skills and time to help with any of the following items:</w:t>
      </w:r>
    </w:p>
    <w:p w14:paraId="354F01BF" w14:textId="77777777" w:rsidR="00A85A79" w:rsidRPr="004F7C39" w:rsidRDefault="00A85A7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DD97C4" w14:textId="77777777" w:rsidR="00F65F58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F65F58" w:rsidRPr="004F7C39">
        <w:rPr>
          <w:rFonts w:ascii="Arial" w:hAnsi="Arial" w:cs="Arial"/>
          <w:sz w:val="20"/>
          <w:szCs w:val="20"/>
        </w:rPr>
        <w:t xml:space="preserve"> Babysitting</w:t>
      </w:r>
    </w:p>
    <w:p w14:paraId="76142D24" w14:textId="1BA776A3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Auto </w:t>
      </w:r>
      <w:r w:rsidR="009133FA" w:rsidRPr="004F7C39">
        <w:rPr>
          <w:rFonts w:ascii="Arial" w:hAnsi="Arial" w:cs="Arial"/>
          <w:sz w:val="20"/>
          <w:szCs w:val="20"/>
        </w:rPr>
        <w:t>maintenance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="009133FA" w:rsidRPr="004F7C39">
        <w:rPr>
          <w:rFonts w:ascii="Arial" w:hAnsi="Arial" w:cs="Arial"/>
          <w:sz w:val="20"/>
          <w:szCs w:val="20"/>
        </w:rPr>
        <w:t xml:space="preserve">repair  </w:t>
      </w:r>
    </w:p>
    <w:p w14:paraId="7F14B057" w14:textId="027F12DA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Home repairs</w:t>
      </w:r>
      <w:r w:rsidR="00A85A79">
        <w:rPr>
          <w:rFonts w:ascii="Arial" w:hAnsi="Arial" w:cs="Arial"/>
          <w:sz w:val="20"/>
          <w:szCs w:val="20"/>
        </w:rPr>
        <w:t xml:space="preserve">, </w:t>
      </w:r>
      <w:r w:rsidRPr="004F7C39">
        <w:rPr>
          <w:rFonts w:ascii="Arial" w:hAnsi="Arial" w:cs="Arial"/>
          <w:sz w:val="20"/>
          <w:szCs w:val="20"/>
        </w:rPr>
        <w:t>maintenance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Pr="004F7C39">
        <w:rPr>
          <w:rFonts w:ascii="Arial" w:hAnsi="Arial" w:cs="Arial"/>
          <w:sz w:val="20"/>
          <w:szCs w:val="20"/>
        </w:rPr>
        <w:t>projects</w:t>
      </w:r>
    </w:p>
    <w:p w14:paraId="57BDF9F5" w14:textId="689F776F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Decorating</w:t>
      </w:r>
      <w:r w:rsidR="00A85A79">
        <w:rPr>
          <w:rFonts w:ascii="Arial" w:hAnsi="Arial" w:cs="Arial"/>
          <w:sz w:val="20"/>
          <w:szCs w:val="20"/>
        </w:rPr>
        <w:t xml:space="preserve">, </w:t>
      </w:r>
      <w:r w:rsidRPr="004F7C39">
        <w:rPr>
          <w:rFonts w:ascii="Arial" w:hAnsi="Arial" w:cs="Arial"/>
          <w:sz w:val="20"/>
          <w:szCs w:val="20"/>
        </w:rPr>
        <w:t>painting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Pr="004F7C39">
        <w:rPr>
          <w:rFonts w:ascii="Arial" w:hAnsi="Arial" w:cs="Arial"/>
          <w:sz w:val="20"/>
          <w:szCs w:val="20"/>
        </w:rPr>
        <w:t>wallpapering</w:t>
      </w:r>
    </w:p>
    <w:p w14:paraId="2E2B0BB0" w14:textId="03903AC3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Haircuts</w:t>
      </w:r>
      <w:r w:rsidR="00A85A79">
        <w:rPr>
          <w:rFonts w:ascii="Arial" w:hAnsi="Arial" w:cs="Arial"/>
          <w:sz w:val="20"/>
          <w:szCs w:val="20"/>
        </w:rPr>
        <w:t xml:space="preserve"> and b</w:t>
      </w:r>
      <w:r w:rsidRPr="004F7C39">
        <w:rPr>
          <w:rFonts w:ascii="Arial" w:hAnsi="Arial" w:cs="Arial"/>
          <w:sz w:val="20"/>
          <w:szCs w:val="20"/>
        </w:rPr>
        <w:t xml:space="preserve">eauty treatments  </w:t>
      </w:r>
    </w:p>
    <w:p w14:paraId="446C370E" w14:textId="42CEAB86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952381" w:rsidRPr="004F7C39">
        <w:rPr>
          <w:rFonts w:ascii="Arial" w:hAnsi="Arial" w:cs="Arial"/>
          <w:sz w:val="20"/>
          <w:szCs w:val="20"/>
        </w:rPr>
        <w:t xml:space="preserve"> M</w:t>
      </w:r>
      <w:r w:rsidRPr="004F7C39">
        <w:rPr>
          <w:rFonts w:ascii="Arial" w:hAnsi="Arial" w:cs="Arial"/>
          <w:sz w:val="20"/>
          <w:szCs w:val="20"/>
        </w:rPr>
        <w:t>edical</w:t>
      </w:r>
      <w:r w:rsidR="00A85A79">
        <w:rPr>
          <w:rFonts w:ascii="Arial" w:hAnsi="Arial" w:cs="Arial"/>
          <w:sz w:val="20"/>
          <w:szCs w:val="20"/>
        </w:rPr>
        <w:t xml:space="preserve">, </w:t>
      </w:r>
      <w:r w:rsidRPr="004F7C39">
        <w:rPr>
          <w:rFonts w:ascii="Arial" w:hAnsi="Arial" w:cs="Arial"/>
          <w:sz w:val="20"/>
          <w:szCs w:val="20"/>
        </w:rPr>
        <w:t>dental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Pr="004F7C39">
        <w:rPr>
          <w:rFonts w:ascii="Arial" w:hAnsi="Arial" w:cs="Arial"/>
          <w:sz w:val="20"/>
          <w:szCs w:val="20"/>
        </w:rPr>
        <w:t>chiropractic</w:t>
      </w:r>
      <w:r w:rsidR="008F6CF0" w:rsidRPr="004F7C39">
        <w:rPr>
          <w:rFonts w:ascii="Arial" w:hAnsi="Arial" w:cs="Arial"/>
          <w:sz w:val="20"/>
          <w:szCs w:val="20"/>
        </w:rPr>
        <w:t xml:space="preserve"> </w:t>
      </w:r>
      <w:r w:rsidR="009133FA" w:rsidRPr="004F7C39">
        <w:rPr>
          <w:rFonts w:ascii="Arial" w:hAnsi="Arial" w:cs="Arial"/>
          <w:sz w:val="20"/>
          <w:szCs w:val="20"/>
        </w:rPr>
        <w:t>care</w:t>
      </w:r>
    </w:p>
    <w:p w14:paraId="0688DEF1" w14:textId="748D1467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La</w:t>
      </w:r>
      <w:r w:rsidR="00952381" w:rsidRPr="004F7C39">
        <w:rPr>
          <w:rFonts w:ascii="Arial" w:hAnsi="Arial" w:cs="Arial"/>
          <w:sz w:val="20"/>
          <w:szCs w:val="20"/>
        </w:rPr>
        <w:t>wn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="00952381" w:rsidRPr="004F7C39">
        <w:rPr>
          <w:rFonts w:ascii="Arial" w:hAnsi="Arial" w:cs="Arial"/>
          <w:sz w:val="20"/>
          <w:szCs w:val="20"/>
        </w:rPr>
        <w:t>garden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9133FA" w:rsidRPr="004F7C39">
        <w:rPr>
          <w:rFonts w:ascii="Arial" w:hAnsi="Arial" w:cs="Arial"/>
          <w:sz w:val="20"/>
          <w:szCs w:val="20"/>
        </w:rPr>
        <w:t>upkeep</w:t>
      </w:r>
    </w:p>
    <w:p w14:paraId="4BDD88A2" w14:textId="421CFC49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Legal</w:t>
      </w:r>
      <w:r w:rsidR="00A85A79">
        <w:rPr>
          <w:rFonts w:ascii="Arial" w:hAnsi="Arial" w:cs="Arial"/>
          <w:sz w:val="20"/>
          <w:szCs w:val="20"/>
        </w:rPr>
        <w:t xml:space="preserve">, </w:t>
      </w:r>
      <w:r w:rsidRPr="004F7C39">
        <w:rPr>
          <w:rFonts w:ascii="Arial" w:hAnsi="Arial" w:cs="Arial"/>
          <w:sz w:val="20"/>
          <w:szCs w:val="20"/>
        </w:rPr>
        <w:t>estate</w:t>
      </w:r>
      <w:r w:rsidR="00A85A79">
        <w:rPr>
          <w:rFonts w:ascii="Arial" w:hAnsi="Arial" w:cs="Arial"/>
          <w:sz w:val="20"/>
          <w:szCs w:val="20"/>
        </w:rPr>
        <w:t xml:space="preserve"> and </w:t>
      </w:r>
      <w:r w:rsidRPr="004F7C39">
        <w:rPr>
          <w:rFonts w:ascii="Arial" w:hAnsi="Arial" w:cs="Arial"/>
          <w:sz w:val="20"/>
          <w:szCs w:val="20"/>
        </w:rPr>
        <w:t>financial services</w:t>
      </w:r>
    </w:p>
    <w:p w14:paraId="0CCF9AD4" w14:textId="6D0760EC" w:rsidR="00202B0C" w:rsidRPr="00202B0C" w:rsidRDefault="00202B0C" w:rsidP="00202B0C">
      <w:pPr>
        <w:spacing w:after="0" w:line="240" w:lineRule="auto"/>
        <w:rPr>
          <w:rFonts w:ascii="Arial" w:hAnsi="Arial" w:cs="Arial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Tutoring</w:t>
      </w:r>
      <w:r w:rsidR="00A85A79">
        <w:rPr>
          <w:rFonts w:ascii="Arial" w:hAnsi="Arial" w:cs="Arial"/>
          <w:sz w:val="20"/>
          <w:szCs w:val="20"/>
        </w:rPr>
        <w:t xml:space="preserve"> or </w:t>
      </w:r>
      <w:r w:rsidRPr="004F7C39">
        <w:rPr>
          <w:rFonts w:ascii="Arial" w:hAnsi="Arial" w:cs="Arial"/>
          <w:sz w:val="20"/>
          <w:szCs w:val="20"/>
        </w:rPr>
        <w:t>lessons for children</w:t>
      </w:r>
      <w:r w:rsidRPr="00202B0C">
        <w:rPr>
          <w:rFonts w:ascii="Arial" w:hAnsi="Arial" w:cs="Arial"/>
        </w:rPr>
        <w:t xml:space="preserve">   </w:t>
      </w:r>
    </w:p>
    <w:p w14:paraId="05FE8A99" w14:textId="7F53E497" w:rsidR="00A85A79" w:rsidRDefault="00A85A7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56764C" w14:textId="3035106D" w:rsidR="00A85A79" w:rsidRDefault="00202B0C" w:rsidP="00202B0C">
      <w:pPr>
        <w:spacing w:after="0" w:line="240" w:lineRule="auto"/>
        <w:rPr>
          <w:rFonts w:ascii="Arial" w:hAnsi="Arial" w:cs="Arial"/>
        </w:rPr>
      </w:pPr>
      <w:r w:rsidRPr="004F7C39">
        <w:rPr>
          <w:rFonts w:ascii="Arial" w:hAnsi="Arial" w:cs="Arial"/>
          <w:sz w:val="20"/>
          <w:szCs w:val="20"/>
        </w:rPr>
        <w:t xml:space="preserve">If needed, communicate in advance if there are any out-of-pocket costs the pastor will need </w:t>
      </w:r>
      <w:r w:rsidR="0078047E" w:rsidRPr="004F7C39">
        <w:rPr>
          <w:rFonts w:ascii="Arial" w:hAnsi="Arial" w:cs="Arial"/>
          <w:sz w:val="20"/>
          <w:szCs w:val="20"/>
        </w:rPr>
        <w:t xml:space="preserve">to </w:t>
      </w:r>
      <w:r w:rsidRPr="004F7C39">
        <w:rPr>
          <w:rFonts w:ascii="Arial" w:hAnsi="Arial" w:cs="Arial"/>
          <w:sz w:val="20"/>
          <w:szCs w:val="20"/>
        </w:rPr>
        <w:t>cover (</w:t>
      </w:r>
      <w:r w:rsidR="00A85A79">
        <w:rPr>
          <w:rFonts w:ascii="Arial" w:hAnsi="Arial" w:cs="Arial"/>
          <w:sz w:val="20"/>
          <w:szCs w:val="20"/>
        </w:rPr>
        <w:t>e.g.,</w:t>
      </w:r>
      <w:r w:rsidR="0078047E" w:rsidRPr="00175EDA">
        <w:rPr>
          <w:rFonts w:ascii="Arial" w:hAnsi="Arial" w:cs="Arial"/>
          <w:sz w:val="20"/>
          <w:szCs w:val="20"/>
        </w:rPr>
        <w:t xml:space="preserve"> parts for a car repair or</w:t>
      </w:r>
      <w:r w:rsidR="00FB110B" w:rsidRPr="00175EDA">
        <w:rPr>
          <w:rFonts w:ascii="Arial" w:hAnsi="Arial" w:cs="Arial"/>
          <w:sz w:val="20"/>
          <w:szCs w:val="20"/>
        </w:rPr>
        <w:t xml:space="preserve"> materials</w:t>
      </w:r>
      <w:r w:rsidR="00A11B43" w:rsidRPr="00175EDA">
        <w:rPr>
          <w:rFonts w:ascii="Arial" w:hAnsi="Arial" w:cs="Arial"/>
          <w:sz w:val="20"/>
          <w:szCs w:val="20"/>
        </w:rPr>
        <w:t xml:space="preserve"> for home repair</w:t>
      </w:r>
      <w:r w:rsidRPr="00175EDA">
        <w:rPr>
          <w:rFonts w:ascii="Arial" w:hAnsi="Arial" w:cs="Arial"/>
          <w:sz w:val="20"/>
          <w:szCs w:val="20"/>
        </w:rPr>
        <w:t>)</w:t>
      </w:r>
      <w:r w:rsidRPr="00202B0C">
        <w:rPr>
          <w:rFonts w:ascii="Arial" w:hAnsi="Arial" w:cs="Arial"/>
        </w:rPr>
        <w:t>.</w:t>
      </w:r>
    </w:p>
    <w:p w14:paraId="1004E25B" w14:textId="06E552D5" w:rsidR="00A85A79" w:rsidRDefault="00A85A79" w:rsidP="00202B0C">
      <w:pPr>
        <w:spacing w:after="0" w:line="240" w:lineRule="auto"/>
        <w:rPr>
          <w:rFonts w:ascii="Arial" w:hAnsi="Arial" w:cs="Arial"/>
        </w:rPr>
      </w:pPr>
    </w:p>
    <w:p w14:paraId="4C50A663" w14:textId="77777777" w:rsidR="00134276" w:rsidRDefault="00134276" w:rsidP="00134276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>
        <w:rPr>
          <w:rFonts w:ascii="Arial" w:hAnsi="Arial" w:cs="Arial"/>
          <w:b/>
          <w:color w:val="1D428A"/>
          <w:sz w:val="28"/>
        </w:rPr>
        <w:t>FR</w:t>
      </w:r>
      <w:r w:rsidRPr="00202B0C">
        <w:rPr>
          <w:rFonts w:ascii="Arial" w:hAnsi="Arial" w:cs="Arial"/>
          <w:b/>
          <w:color w:val="1D428A"/>
          <w:sz w:val="28"/>
        </w:rPr>
        <w:t>EEDOM</w:t>
      </w:r>
    </w:p>
    <w:p w14:paraId="266C7F00" w14:textId="77777777" w:rsidR="00A85A79" w:rsidRPr="004F7C39" w:rsidRDefault="00A85A79" w:rsidP="00134276">
      <w:pPr>
        <w:spacing w:after="0" w:line="240" w:lineRule="auto"/>
        <w:jc w:val="center"/>
        <w:rPr>
          <w:rFonts w:ascii="Arial" w:hAnsi="Arial" w:cs="Arial"/>
          <w:b/>
          <w:color w:val="1D428A"/>
          <w:sz w:val="10"/>
          <w:szCs w:val="10"/>
        </w:rPr>
      </w:pPr>
    </w:p>
    <w:p w14:paraId="4D0C0020" w14:textId="75B4CBC7" w:rsidR="00134276" w:rsidRPr="004F7C39" w:rsidRDefault="00134276" w:rsidP="0013427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Give your pastor’s spouse the freedom to be themselves and to find their own niche at the church.</w:t>
      </w:r>
    </w:p>
    <w:p w14:paraId="606DB57F" w14:textId="44327F1E" w:rsidR="00134276" w:rsidRPr="004F7C39" w:rsidRDefault="00134276" w:rsidP="0013427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Pr="004F7C39">
        <w:rPr>
          <w:rFonts w:ascii="Arial" w:hAnsi="Arial" w:cs="Arial"/>
          <w:sz w:val="20"/>
          <w:szCs w:val="20"/>
        </w:rPr>
        <w:t xml:space="preserve"> Let your pastor’s children “be kids” without expecting them to be perfect.</w:t>
      </w:r>
    </w:p>
    <w:p w14:paraId="74B9D6E8" w14:textId="6EEFDBC6" w:rsidR="00202B0C" w:rsidRDefault="00406D5E" w:rsidP="004F7C39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 w:rsidRPr="00E07AC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0CCFE6" wp14:editId="49122E0B">
                <wp:simplePos x="0" y="0"/>
                <wp:positionH relativeFrom="column">
                  <wp:posOffset>3308350</wp:posOffset>
                </wp:positionH>
                <wp:positionV relativeFrom="paragraph">
                  <wp:posOffset>-92272</wp:posOffset>
                </wp:positionV>
                <wp:extent cx="2942546" cy="7083425"/>
                <wp:effectExtent l="0" t="0" r="10795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46" cy="708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69F0" w14:textId="77777777" w:rsidR="00D44B62" w:rsidRPr="00D44B62" w:rsidRDefault="00D44B62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D428A"/>
                                <w:sz w:val="96"/>
                                <w:szCs w:val="72"/>
                              </w:rPr>
                            </w:pPr>
                            <w:r w:rsidRPr="00D44B62">
                              <w:rPr>
                                <w:rFonts w:ascii="Arial" w:hAnsi="Arial" w:cs="Arial"/>
                                <w:b/>
                                <w:color w:val="1D428A"/>
                                <w:sz w:val="96"/>
                                <w:szCs w:val="72"/>
                              </w:rPr>
                              <w:t>Bless</w:t>
                            </w:r>
                          </w:p>
                          <w:p w14:paraId="390B0BFA" w14:textId="75074044" w:rsidR="00780208" w:rsidRPr="00D44B62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D428A"/>
                                <w:sz w:val="44"/>
                                <w:szCs w:val="40"/>
                              </w:rPr>
                            </w:pPr>
                            <w:r w:rsidRPr="00D44B62">
                              <w:rPr>
                                <w:rFonts w:ascii="Arial" w:hAnsi="Arial" w:cs="Arial"/>
                                <w:b/>
                                <w:color w:val="1D428A"/>
                                <w:sz w:val="96"/>
                                <w:szCs w:val="72"/>
                              </w:rPr>
                              <w:t>Your</w:t>
                            </w:r>
                          </w:p>
                          <w:p w14:paraId="77D74CBC" w14:textId="77777777" w:rsidR="00780208" w:rsidRPr="00D44B62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D428A"/>
                                <w:sz w:val="96"/>
                                <w:szCs w:val="72"/>
                              </w:rPr>
                            </w:pPr>
                            <w:r w:rsidRPr="00D44B62">
                              <w:rPr>
                                <w:rFonts w:ascii="Arial" w:hAnsi="Arial" w:cs="Arial"/>
                                <w:b/>
                                <w:color w:val="1D428A"/>
                                <w:sz w:val="96"/>
                                <w:szCs w:val="72"/>
                              </w:rPr>
                              <w:t>Pastor</w:t>
                            </w:r>
                          </w:p>
                          <w:p w14:paraId="530EBBE7" w14:textId="081BEF6E" w:rsidR="00780208" w:rsidRDefault="00D44B62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1D428A"/>
                                <w:sz w:val="32"/>
                              </w:rPr>
                              <w:drawing>
                                <wp:inline distT="0" distB="0" distL="0" distR="0" wp14:anchorId="32BD0AFB" wp14:editId="05B0D6CC">
                                  <wp:extent cx="2750185" cy="275018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eart front cover 5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185" cy="275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A791C" w14:textId="5FA1F221" w:rsidR="00780208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  <w:t>Creative Ways to Show</w:t>
                            </w:r>
                          </w:p>
                          <w:p w14:paraId="2AA5317E" w14:textId="77777777" w:rsidR="00780208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32"/>
                              </w:rPr>
                              <w:t>God’s Love for Your Pastor</w:t>
                            </w:r>
                          </w:p>
                          <w:p w14:paraId="1E68852B" w14:textId="77777777" w:rsidR="00780208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C986A8" w14:textId="3BA5E6A6" w:rsidR="00780208" w:rsidRPr="00261545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B03C9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B053A3" w:rsidRPr="00B053A3">
                              <w:rPr>
                                <w:rFonts w:ascii="Arial" w:hAnsi="Arial" w:cs="Arial"/>
                                <w:i/>
                              </w:rPr>
                              <w:t>Bless Your Pastor</w:t>
                            </w:r>
                            <w:r w:rsidR="00B053A3">
                              <w:rPr>
                                <w:rFonts w:ascii="Arial" w:hAnsi="Arial" w:cs="Arial"/>
                              </w:rPr>
                              <w:t xml:space="preserve"> flyer and offering </w:t>
                            </w:r>
                            <w:r w:rsidRPr="00FB03C9">
                              <w:rPr>
                                <w:rFonts w:ascii="Arial" w:hAnsi="Arial" w:cs="Arial"/>
                              </w:rPr>
                              <w:t>is part of the Financial Health initiative</w:t>
                            </w:r>
                            <w:r w:rsidRPr="00202B0C">
                              <w:rPr>
                                <w:rFonts w:ascii="Arial" w:hAnsi="Arial" w:cs="Arial"/>
                              </w:rPr>
                              <w:t xml:space="preserve"> sponsored by the Nationa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 Association of Evangelicals, </w:t>
                            </w:r>
                            <w:bookmarkStart w:id="1" w:name="_GoBack"/>
                            <w:bookmarkEnd w:id="1"/>
                            <w:r w:rsidRPr="00261545">
                              <w:rPr>
                                <w:rFonts w:ascii="Arial" w:hAnsi="Arial" w:cs="Arial"/>
                              </w:rPr>
                              <w:t>[Denomination Name],</w:t>
                            </w:r>
                          </w:p>
                          <w:p w14:paraId="103FB22D" w14:textId="29F1E1B9" w:rsidR="00780208" w:rsidRPr="002D4049" w:rsidRDefault="00780208" w:rsidP="007802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61545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5A7571" w:rsidRPr="00261545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261545">
                              <w:rPr>
                                <w:rFonts w:ascii="Arial" w:hAnsi="Arial" w:cs="Arial"/>
                              </w:rPr>
                              <w:t>[TBD=elders, deacons, council, etc.] at [Local Church Name].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FF619B8" w14:textId="4DAE24DD" w:rsidR="00E07ACA" w:rsidRDefault="00E07A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CC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60.5pt;margin-top:-7.25pt;width:231.7pt;height:55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">
                <v:textbox>
                  <w:txbxContent>
                    <w:p w14:paraId="323969F0" w14:textId="77777777" w:rsidR="00D44B62" w:rsidRPr="00D44B62" w:rsidRDefault="00D44B62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D428A"/>
                          <w:sz w:val="96"/>
                          <w:szCs w:val="72"/>
                        </w:rPr>
                      </w:pPr>
                      <w:r w:rsidRPr="00D44B62">
                        <w:rPr>
                          <w:rFonts w:ascii="Arial" w:hAnsi="Arial" w:cs="Arial"/>
                          <w:b/>
                          <w:color w:val="1D428A"/>
                          <w:sz w:val="96"/>
                          <w:szCs w:val="72"/>
                        </w:rPr>
                        <w:t>Bless</w:t>
                      </w:r>
                    </w:p>
                    <w:p w14:paraId="390B0BFA" w14:textId="75074044" w:rsidR="00780208" w:rsidRPr="00D44B62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D428A"/>
                          <w:sz w:val="44"/>
                          <w:szCs w:val="40"/>
                        </w:rPr>
                      </w:pPr>
                      <w:r w:rsidRPr="00D44B62">
                        <w:rPr>
                          <w:rFonts w:ascii="Arial" w:hAnsi="Arial" w:cs="Arial"/>
                          <w:b/>
                          <w:color w:val="1D428A"/>
                          <w:sz w:val="96"/>
                          <w:szCs w:val="72"/>
                        </w:rPr>
                        <w:t>Your</w:t>
                      </w:r>
                    </w:p>
                    <w:p w14:paraId="77D74CBC" w14:textId="77777777" w:rsidR="00780208" w:rsidRPr="00D44B62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D428A"/>
                          <w:sz w:val="96"/>
                          <w:szCs w:val="72"/>
                        </w:rPr>
                      </w:pPr>
                      <w:r w:rsidRPr="00D44B62">
                        <w:rPr>
                          <w:rFonts w:ascii="Arial" w:hAnsi="Arial" w:cs="Arial"/>
                          <w:b/>
                          <w:color w:val="1D428A"/>
                          <w:sz w:val="96"/>
                          <w:szCs w:val="72"/>
                        </w:rPr>
                        <w:t>Pastor</w:t>
                      </w:r>
                    </w:p>
                    <w:p w14:paraId="530EBBE7" w14:textId="081BEF6E" w:rsidR="00780208" w:rsidRDefault="00D44B62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color w:val="1D428A"/>
                          <w:sz w:val="32"/>
                        </w:rPr>
                        <w:drawing>
                          <wp:inline distT="0" distB="0" distL="0" distR="0" wp14:anchorId="32BD0AFB" wp14:editId="05B0D6CC">
                            <wp:extent cx="2750185" cy="275018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eart front cover 5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185" cy="2750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A791C" w14:textId="5FA1F221" w:rsidR="00780208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  <w:t>Creative Ways to Show</w:t>
                      </w:r>
                    </w:p>
                    <w:p w14:paraId="2AA5317E" w14:textId="77777777" w:rsidR="00780208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D428A"/>
                          <w:sz w:val="32"/>
                        </w:rPr>
                        <w:t>God’s Love for Your Pastor</w:t>
                      </w:r>
                    </w:p>
                    <w:p w14:paraId="1E68852B" w14:textId="77777777" w:rsidR="00780208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AC986A8" w14:textId="3BA5E6A6" w:rsidR="00780208" w:rsidRPr="00261545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B03C9">
                        <w:rPr>
                          <w:rFonts w:ascii="Arial" w:hAnsi="Arial" w:cs="Arial"/>
                        </w:rPr>
                        <w:t xml:space="preserve">The </w:t>
                      </w:r>
                      <w:r w:rsidR="00B053A3" w:rsidRPr="00B053A3">
                        <w:rPr>
                          <w:rFonts w:ascii="Arial" w:hAnsi="Arial" w:cs="Arial"/>
                          <w:i/>
                        </w:rPr>
                        <w:t>Bless Your Pastor</w:t>
                      </w:r>
                      <w:r w:rsidR="00B053A3">
                        <w:rPr>
                          <w:rFonts w:ascii="Arial" w:hAnsi="Arial" w:cs="Arial"/>
                        </w:rPr>
                        <w:t xml:space="preserve"> flyer and offering </w:t>
                      </w:r>
                      <w:r w:rsidRPr="00FB03C9">
                        <w:rPr>
                          <w:rFonts w:ascii="Arial" w:hAnsi="Arial" w:cs="Arial"/>
                        </w:rPr>
                        <w:t>is part of the Financial Health initiative</w:t>
                      </w:r>
                      <w:r w:rsidRPr="00202B0C">
                        <w:rPr>
                          <w:rFonts w:ascii="Arial" w:hAnsi="Arial" w:cs="Arial"/>
                        </w:rPr>
                        <w:t xml:space="preserve"> sponsored by the Nationa</w:t>
                      </w:r>
                      <w:r>
                        <w:rPr>
                          <w:rFonts w:ascii="Arial" w:hAnsi="Arial" w:cs="Arial"/>
                        </w:rPr>
                        <w:t xml:space="preserve">l Association of Evangelicals, </w:t>
                      </w:r>
                      <w:bookmarkStart w:id="2" w:name="_GoBack"/>
                      <w:bookmarkEnd w:id="2"/>
                      <w:r w:rsidRPr="00261545">
                        <w:rPr>
                          <w:rFonts w:ascii="Arial" w:hAnsi="Arial" w:cs="Arial"/>
                        </w:rPr>
                        <w:t>[Denomination Name],</w:t>
                      </w:r>
                    </w:p>
                    <w:p w14:paraId="103FB22D" w14:textId="29F1E1B9" w:rsidR="00780208" w:rsidRPr="002D4049" w:rsidRDefault="00780208" w:rsidP="007802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261545">
                        <w:rPr>
                          <w:rFonts w:ascii="Arial" w:hAnsi="Arial" w:cs="Arial"/>
                        </w:rPr>
                        <w:t xml:space="preserve">and </w:t>
                      </w:r>
                      <w:r w:rsidR="005A7571" w:rsidRPr="00261545"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261545">
                        <w:rPr>
                          <w:rFonts w:ascii="Arial" w:hAnsi="Arial" w:cs="Arial"/>
                        </w:rPr>
                        <w:t>[TBD=elders, deacons, council, etc.] at [Local Church Name].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FF619B8" w14:textId="4DAE24DD" w:rsidR="00E07ACA" w:rsidRDefault="00E07ACA"/>
                  </w:txbxContent>
                </v:textbox>
              </v:shape>
            </w:pict>
          </mc:Fallback>
        </mc:AlternateContent>
      </w:r>
      <w:r w:rsidR="00202B0C" w:rsidRPr="00202B0C">
        <w:rPr>
          <w:rFonts w:ascii="Arial" w:hAnsi="Arial" w:cs="Arial"/>
          <w:b/>
          <w:color w:val="1D428A"/>
          <w:sz w:val="28"/>
        </w:rPr>
        <w:t>FINANCES</w:t>
      </w:r>
    </w:p>
    <w:p w14:paraId="4100591D" w14:textId="66209BE6" w:rsidR="00A85A79" w:rsidRPr="004F7C39" w:rsidRDefault="00A85A79" w:rsidP="004F7C39">
      <w:pPr>
        <w:spacing w:after="0" w:line="240" w:lineRule="auto"/>
        <w:jc w:val="center"/>
        <w:rPr>
          <w:rFonts w:ascii="Arial" w:hAnsi="Arial" w:cs="Arial"/>
          <w:b/>
          <w:color w:val="1D428A"/>
          <w:sz w:val="10"/>
          <w:szCs w:val="10"/>
        </w:rPr>
      </w:pPr>
    </w:p>
    <w:p w14:paraId="18767A65" w14:textId="74C70F21" w:rsidR="00202B0C" w:rsidRDefault="00CE02EF" w:rsidP="00CE02E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t>Faithfully</w:t>
      </w:r>
      <w:r w:rsidR="00653F62" w:rsidRPr="004F7C39">
        <w:rPr>
          <w:rFonts w:ascii="Arial" w:hAnsi="Arial" w:cs="Arial"/>
          <w:sz w:val="20"/>
          <w:szCs w:val="20"/>
        </w:rPr>
        <w:t xml:space="preserve"> give to</w:t>
      </w:r>
      <w:r w:rsidRPr="004F7C39">
        <w:rPr>
          <w:rFonts w:ascii="Arial" w:hAnsi="Arial" w:cs="Arial"/>
          <w:sz w:val="20"/>
          <w:szCs w:val="20"/>
        </w:rPr>
        <w:t xml:space="preserve"> your church</w:t>
      </w:r>
      <w:r w:rsidR="00A85A79">
        <w:rPr>
          <w:rFonts w:ascii="Arial" w:hAnsi="Arial" w:cs="Arial"/>
          <w:sz w:val="20"/>
          <w:szCs w:val="20"/>
        </w:rPr>
        <w:t>,</w:t>
      </w:r>
      <w:r w:rsidRPr="004F7C39">
        <w:rPr>
          <w:rFonts w:ascii="Arial" w:hAnsi="Arial" w:cs="Arial"/>
          <w:sz w:val="20"/>
          <w:szCs w:val="20"/>
        </w:rPr>
        <w:t xml:space="preserve"> so your pastor can be properly compensated. </w:t>
      </w:r>
      <w:r w:rsidR="00202B0C" w:rsidRPr="004F7C39">
        <w:rPr>
          <w:rFonts w:ascii="Arial" w:hAnsi="Arial" w:cs="Arial"/>
          <w:sz w:val="20"/>
          <w:szCs w:val="20"/>
        </w:rPr>
        <w:t>Beyond the pastor’s church salary, the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F65F58" w:rsidRPr="004F7C39">
        <w:rPr>
          <w:rFonts w:ascii="Arial" w:hAnsi="Arial" w:cs="Arial"/>
          <w:sz w:val="20"/>
          <w:szCs w:val="20"/>
        </w:rPr>
        <w:t>Lord</w:t>
      </w:r>
      <w:r w:rsidR="00AB6E4B" w:rsidRPr="004F7C39">
        <w:rPr>
          <w:rFonts w:ascii="Arial" w:hAnsi="Arial" w:cs="Arial"/>
          <w:sz w:val="20"/>
          <w:szCs w:val="20"/>
        </w:rPr>
        <w:t xml:space="preserve"> may prompt certain</w:t>
      </w:r>
      <w:r w:rsidR="00202B0C" w:rsidRPr="004F7C39">
        <w:rPr>
          <w:rFonts w:ascii="Arial" w:hAnsi="Arial" w:cs="Arial"/>
          <w:sz w:val="20"/>
          <w:szCs w:val="20"/>
        </w:rPr>
        <w:t xml:space="preserve"> individuals to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202B0C" w:rsidRPr="004F7C39">
        <w:rPr>
          <w:rFonts w:ascii="Arial" w:hAnsi="Arial" w:cs="Arial"/>
          <w:sz w:val="20"/>
          <w:szCs w:val="20"/>
        </w:rPr>
        <w:t xml:space="preserve">provide personal funding to help </w:t>
      </w:r>
      <w:r w:rsidR="005B6C58">
        <w:rPr>
          <w:rFonts w:ascii="Arial" w:hAnsi="Arial" w:cs="Arial"/>
          <w:sz w:val="20"/>
          <w:szCs w:val="20"/>
        </w:rPr>
        <w:t xml:space="preserve">with </w:t>
      </w:r>
      <w:r w:rsidR="00202B0C" w:rsidRPr="004F7C39">
        <w:rPr>
          <w:rFonts w:ascii="Arial" w:hAnsi="Arial" w:cs="Arial"/>
          <w:sz w:val="20"/>
          <w:szCs w:val="20"/>
        </w:rPr>
        <w:t>any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F65F58" w:rsidRPr="004F7C39">
        <w:rPr>
          <w:rFonts w:ascii="Arial" w:hAnsi="Arial" w:cs="Arial"/>
          <w:sz w:val="20"/>
          <w:szCs w:val="20"/>
        </w:rPr>
        <w:t>of the following items:</w:t>
      </w:r>
    </w:p>
    <w:p w14:paraId="31EC0697" w14:textId="43C81C3B" w:rsidR="00A85A79" w:rsidRPr="004F7C39" w:rsidRDefault="00A85A79" w:rsidP="00CE02E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422EC4" w14:textId="4EE25F6A" w:rsidR="00202B0C" w:rsidRPr="004F7C39" w:rsidRDefault="00202B0C" w:rsidP="009B0BC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5B6C58" w:rsidRPr="005B6C58">
        <w:rPr>
          <w:rFonts w:ascii="Arial" w:hAnsi="Arial" w:cs="Arial"/>
          <w:i/>
          <w:sz w:val="20"/>
          <w:szCs w:val="20"/>
        </w:rPr>
        <w:t>Bless Your Pastor Offering</w:t>
      </w:r>
    </w:p>
    <w:p w14:paraId="4A08BFE9" w14:textId="7D68418C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Marriage conference or retreat costs</w:t>
      </w:r>
    </w:p>
    <w:p w14:paraId="4CB73C03" w14:textId="0C93D24B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Christian camp fees</w:t>
      </w:r>
    </w:p>
    <w:p w14:paraId="2C862E49" w14:textId="1FC2023A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Back to s</w:t>
      </w:r>
      <w:r w:rsidR="00AB6E4B" w:rsidRPr="004F7C39">
        <w:rPr>
          <w:rFonts w:ascii="Arial" w:hAnsi="Arial" w:cs="Arial"/>
          <w:sz w:val="20"/>
          <w:szCs w:val="20"/>
        </w:rPr>
        <w:t>chool fees, clothing or</w:t>
      </w:r>
      <w:r w:rsidRPr="004F7C39">
        <w:rPr>
          <w:rFonts w:ascii="Arial" w:hAnsi="Arial" w:cs="Arial"/>
          <w:sz w:val="20"/>
          <w:szCs w:val="20"/>
        </w:rPr>
        <w:t xml:space="preserve"> supplies</w:t>
      </w:r>
    </w:p>
    <w:p w14:paraId="32AA6F47" w14:textId="4F110470" w:rsidR="00F65F58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Chi</w:t>
      </w:r>
      <w:r w:rsidR="00F65F58" w:rsidRPr="004F7C39">
        <w:rPr>
          <w:rFonts w:ascii="Arial" w:hAnsi="Arial" w:cs="Arial"/>
          <w:sz w:val="20"/>
          <w:szCs w:val="20"/>
        </w:rPr>
        <w:t>ldren’s college</w:t>
      </w:r>
      <w:r w:rsidR="00AB6E4B" w:rsidRPr="004F7C39">
        <w:rPr>
          <w:rFonts w:ascii="Arial" w:hAnsi="Arial" w:cs="Arial"/>
          <w:sz w:val="20"/>
          <w:szCs w:val="20"/>
        </w:rPr>
        <w:t xml:space="preserve"> tuition</w:t>
      </w:r>
    </w:p>
    <w:p w14:paraId="4F7BB894" w14:textId="4523B6C4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AB6E4B" w:rsidRPr="004F7C39">
        <w:rPr>
          <w:rFonts w:ascii="Arial" w:hAnsi="Arial" w:cs="Arial"/>
          <w:sz w:val="20"/>
          <w:szCs w:val="20"/>
        </w:rPr>
        <w:t>Mission</w:t>
      </w:r>
      <w:r w:rsidRPr="004F7C39">
        <w:rPr>
          <w:rFonts w:ascii="Arial" w:hAnsi="Arial" w:cs="Arial"/>
          <w:sz w:val="20"/>
          <w:szCs w:val="20"/>
        </w:rPr>
        <w:t xml:space="preserve"> </w:t>
      </w:r>
      <w:r w:rsidR="00A85A79">
        <w:rPr>
          <w:rFonts w:ascii="Arial" w:hAnsi="Arial" w:cs="Arial"/>
          <w:sz w:val="20"/>
          <w:szCs w:val="20"/>
        </w:rPr>
        <w:t>t</w:t>
      </w:r>
      <w:r w:rsidRPr="004F7C39">
        <w:rPr>
          <w:rFonts w:ascii="Arial" w:hAnsi="Arial" w:cs="Arial"/>
          <w:sz w:val="20"/>
          <w:szCs w:val="20"/>
        </w:rPr>
        <w:t xml:space="preserve">rips  </w:t>
      </w:r>
    </w:p>
    <w:p w14:paraId="5864F209" w14:textId="422C9E1D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F65F58" w:rsidRPr="004F7C39">
        <w:rPr>
          <w:rFonts w:ascii="Arial" w:hAnsi="Arial" w:cs="Arial"/>
          <w:sz w:val="20"/>
          <w:szCs w:val="20"/>
        </w:rPr>
        <w:t>Lessons</w:t>
      </w:r>
      <w:r w:rsidR="00A85A79">
        <w:rPr>
          <w:rFonts w:ascii="Arial" w:hAnsi="Arial" w:cs="Arial"/>
          <w:sz w:val="20"/>
          <w:szCs w:val="20"/>
        </w:rPr>
        <w:t xml:space="preserve"> or </w:t>
      </w:r>
      <w:r w:rsidR="00F65F58" w:rsidRPr="004F7C39">
        <w:rPr>
          <w:rFonts w:ascii="Arial" w:hAnsi="Arial" w:cs="Arial"/>
          <w:sz w:val="20"/>
          <w:szCs w:val="20"/>
        </w:rPr>
        <w:t>tutoring</w:t>
      </w:r>
    </w:p>
    <w:p w14:paraId="33A62F2B" w14:textId="08CF92DA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E4371F" w:rsidRPr="004F7C39">
        <w:rPr>
          <w:rFonts w:ascii="Arial" w:hAnsi="Arial" w:cs="Arial"/>
          <w:sz w:val="20"/>
          <w:szCs w:val="20"/>
        </w:rPr>
        <w:t>Family or couple’s vacation</w:t>
      </w:r>
      <w:r w:rsidR="00A85A79">
        <w:rPr>
          <w:rFonts w:ascii="Arial" w:hAnsi="Arial" w:cs="Arial"/>
          <w:sz w:val="20"/>
          <w:szCs w:val="20"/>
        </w:rPr>
        <w:t xml:space="preserve"> or </w:t>
      </w:r>
      <w:r w:rsidRPr="004F7C39">
        <w:rPr>
          <w:rFonts w:ascii="Arial" w:hAnsi="Arial" w:cs="Arial"/>
          <w:sz w:val="20"/>
          <w:szCs w:val="20"/>
        </w:rPr>
        <w:t xml:space="preserve">getaway  </w:t>
      </w:r>
    </w:p>
    <w:p w14:paraId="096C4DAE" w14:textId="10555567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Pastor</w:t>
      </w:r>
      <w:r w:rsidR="00AB6E4B" w:rsidRPr="004F7C39">
        <w:rPr>
          <w:rFonts w:ascii="Arial" w:hAnsi="Arial" w:cs="Arial"/>
          <w:sz w:val="20"/>
          <w:szCs w:val="20"/>
        </w:rPr>
        <w:t>’s conference, seminar or</w:t>
      </w:r>
      <w:r w:rsidRPr="004F7C39">
        <w:rPr>
          <w:rFonts w:ascii="Arial" w:hAnsi="Arial" w:cs="Arial"/>
          <w:sz w:val="20"/>
          <w:szCs w:val="20"/>
        </w:rPr>
        <w:t xml:space="preserve"> training</w:t>
      </w:r>
    </w:p>
    <w:p w14:paraId="1AECC383" w14:textId="20012293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F65F58" w:rsidRPr="004F7C39">
        <w:rPr>
          <w:rFonts w:ascii="Arial" w:hAnsi="Arial" w:cs="Arial"/>
          <w:sz w:val="20"/>
          <w:szCs w:val="20"/>
        </w:rPr>
        <w:t>Seminary courses</w:t>
      </w:r>
      <w:r w:rsidR="009B0BC5" w:rsidRPr="004F7C39">
        <w:rPr>
          <w:rFonts w:ascii="Arial" w:hAnsi="Arial" w:cs="Arial"/>
          <w:sz w:val="20"/>
          <w:szCs w:val="20"/>
        </w:rPr>
        <w:t xml:space="preserve"> or </w:t>
      </w:r>
      <w:r w:rsidR="00A85A79">
        <w:rPr>
          <w:rFonts w:ascii="Arial" w:hAnsi="Arial" w:cs="Arial"/>
          <w:sz w:val="20"/>
          <w:szCs w:val="20"/>
        </w:rPr>
        <w:t>s</w:t>
      </w:r>
      <w:r w:rsidR="009B0BC5" w:rsidRPr="004F7C39">
        <w:rPr>
          <w:rFonts w:ascii="Arial" w:hAnsi="Arial" w:cs="Arial"/>
          <w:sz w:val="20"/>
          <w:szCs w:val="20"/>
        </w:rPr>
        <w:t>abbatical</w:t>
      </w:r>
    </w:p>
    <w:p w14:paraId="08152E04" w14:textId="3B2E0680" w:rsidR="00202B0C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E4371F" w:rsidRPr="004F7C39">
        <w:rPr>
          <w:rFonts w:ascii="Arial" w:hAnsi="Arial" w:cs="Arial"/>
          <w:sz w:val="20"/>
          <w:szCs w:val="20"/>
        </w:rPr>
        <w:t>Student loan</w:t>
      </w:r>
      <w:r w:rsidR="00106A71" w:rsidRPr="004F7C39">
        <w:rPr>
          <w:rFonts w:ascii="Arial" w:hAnsi="Arial" w:cs="Arial"/>
          <w:sz w:val="20"/>
          <w:szCs w:val="20"/>
        </w:rPr>
        <w:t xml:space="preserve"> debt</w:t>
      </w:r>
    </w:p>
    <w:p w14:paraId="2F93167D" w14:textId="1BE193AA" w:rsidR="00F65F58" w:rsidRPr="004F7C39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="00F65F58" w:rsidRPr="004F7C39">
        <w:rPr>
          <w:rFonts w:ascii="Arial" w:hAnsi="Arial" w:cs="Arial"/>
          <w:sz w:val="20"/>
          <w:szCs w:val="20"/>
        </w:rPr>
        <w:t>Retirement savings</w:t>
      </w:r>
    </w:p>
    <w:p w14:paraId="38D27461" w14:textId="0425E6E5" w:rsidR="00AB6E4B" w:rsidRDefault="00202B0C" w:rsidP="00202B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sym w:font="Wingdings" w:char="F0A8"/>
      </w:r>
      <w:r w:rsidR="00A85A79">
        <w:rPr>
          <w:rFonts w:ascii="Arial" w:hAnsi="Arial" w:cs="Arial"/>
          <w:sz w:val="20"/>
          <w:szCs w:val="20"/>
        </w:rPr>
        <w:t xml:space="preserve"> </w:t>
      </w:r>
      <w:r w:rsidRPr="004F7C39">
        <w:rPr>
          <w:rFonts w:ascii="Arial" w:hAnsi="Arial" w:cs="Arial"/>
          <w:sz w:val="20"/>
          <w:szCs w:val="20"/>
        </w:rPr>
        <w:t>Medical expenses</w:t>
      </w:r>
    </w:p>
    <w:p w14:paraId="3D1787A7" w14:textId="77777777" w:rsidR="00A85A79" w:rsidRPr="004F7C39" w:rsidRDefault="00A85A79" w:rsidP="00202B0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C78533" w14:textId="6C773BCB" w:rsidR="00202B0C" w:rsidRPr="00202B0C" w:rsidRDefault="00202B0C" w:rsidP="009B0BC5">
      <w:pPr>
        <w:spacing w:after="0" w:line="240" w:lineRule="auto"/>
        <w:jc w:val="center"/>
        <w:rPr>
          <w:rFonts w:ascii="Arial" w:hAnsi="Arial" w:cs="Arial"/>
          <w:b/>
          <w:color w:val="1D428A"/>
          <w:sz w:val="28"/>
        </w:rPr>
      </w:pPr>
      <w:r w:rsidRPr="00202B0C">
        <w:rPr>
          <w:rFonts w:ascii="Arial" w:hAnsi="Arial" w:cs="Arial"/>
          <w:b/>
          <w:color w:val="1D428A"/>
          <w:sz w:val="28"/>
        </w:rPr>
        <w:t>FORWARD</w:t>
      </w:r>
    </w:p>
    <w:p w14:paraId="4ABBEECE" w14:textId="77777777" w:rsidR="00A85A79" w:rsidRPr="004F7C39" w:rsidRDefault="00A85A79" w:rsidP="00FB03C9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32F3E238" w14:textId="08EB7340" w:rsidR="004F7C39" w:rsidRPr="004F7C39" w:rsidRDefault="00A76464" w:rsidP="00FB03C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7C39">
        <w:rPr>
          <w:rFonts w:ascii="Arial" w:hAnsi="Arial" w:cs="Arial"/>
          <w:sz w:val="20"/>
          <w:szCs w:val="20"/>
        </w:rPr>
        <w:t xml:space="preserve">Most people have heard about </w:t>
      </w:r>
      <w:r w:rsidR="00A85A79">
        <w:rPr>
          <w:rFonts w:ascii="Arial" w:hAnsi="Arial" w:cs="Arial"/>
          <w:sz w:val="20"/>
          <w:szCs w:val="20"/>
        </w:rPr>
        <w:t>“</w:t>
      </w:r>
      <w:r w:rsidR="00943B59" w:rsidRPr="004F7C39">
        <w:rPr>
          <w:rFonts w:ascii="Arial" w:hAnsi="Arial" w:cs="Arial"/>
          <w:sz w:val="20"/>
          <w:szCs w:val="20"/>
        </w:rPr>
        <w:t>p</w:t>
      </w:r>
      <w:r w:rsidR="00F65F58" w:rsidRPr="004F7C39">
        <w:rPr>
          <w:rFonts w:ascii="Arial" w:hAnsi="Arial" w:cs="Arial"/>
          <w:sz w:val="20"/>
          <w:szCs w:val="20"/>
        </w:rPr>
        <w:t xml:space="preserve">aying </w:t>
      </w:r>
      <w:r w:rsidR="00943B59" w:rsidRPr="004F7C39">
        <w:rPr>
          <w:rFonts w:ascii="Arial" w:hAnsi="Arial" w:cs="Arial"/>
          <w:sz w:val="20"/>
          <w:szCs w:val="20"/>
        </w:rPr>
        <w:t>i</w:t>
      </w:r>
      <w:r w:rsidR="00F65F58" w:rsidRPr="004F7C39">
        <w:rPr>
          <w:rFonts w:ascii="Arial" w:hAnsi="Arial" w:cs="Arial"/>
          <w:sz w:val="20"/>
          <w:szCs w:val="20"/>
        </w:rPr>
        <w:t xml:space="preserve">t </w:t>
      </w:r>
      <w:r w:rsidR="00943B59" w:rsidRPr="004F7C39">
        <w:rPr>
          <w:rFonts w:ascii="Arial" w:hAnsi="Arial" w:cs="Arial"/>
          <w:sz w:val="20"/>
          <w:szCs w:val="20"/>
        </w:rPr>
        <w:t>f</w:t>
      </w:r>
      <w:r w:rsidR="005B6C58">
        <w:rPr>
          <w:rFonts w:ascii="Arial" w:hAnsi="Arial" w:cs="Arial"/>
          <w:sz w:val="20"/>
          <w:szCs w:val="20"/>
        </w:rPr>
        <w:t xml:space="preserve">orward”.  Do you know you can also “pay it forward” by passing </w:t>
      </w:r>
      <w:r w:rsidRPr="004F7C39">
        <w:rPr>
          <w:rFonts w:ascii="Arial" w:hAnsi="Arial" w:cs="Arial"/>
          <w:sz w:val="20"/>
          <w:szCs w:val="20"/>
        </w:rPr>
        <w:t>along possessions you no longer use or nee</w:t>
      </w:r>
      <w:r w:rsidR="005B6C58">
        <w:rPr>
          <w:rFonts w:ascii="Arial" w:hAnsi="Arial" w:cs="Arial"/>
          <w:sz w:val="20"/>
          <w:szCs w:val="20"/>
        </w:rPr>
        <w:t>d?  Possible i</w:t>
      </w:r>
      <w:r w:rsidR="00202B0C" w:rsidRPr="004F7C39">
        <w:rPr>
          <w:rFonts w:ascii="Arial" w:hAnsi="Arial" w:cs="Arial"/>
          <w:sz w:val="20"/>
          <w:szCs w:val="20"/>
        </w:rPr>
        <w:t xml:space="preserve">tems you could </w:t>
      </w:r>
      <w:r w:rsidR="00F65F58" w:rsidRPr="004F7C39">
        <w:rPr>
          <w:rFonts w:ascii="Arial" w:hAnsi="Arial" w:cs="Arial"/>
          <w:sz w:val="20"/>
          <w:szCs w:val="20"/>
        </w:rPr>
        <w:t>“</w:t>
      </w:r>
      <w:r w:rsidR="00202B0C" w:rsidRPr="004F7C39">
        <w:rPr>
          <w:rFonts w:ascii="Arial" w:hAnsi="Arial" w:cs="Arial"/>
          <w:sz w:val="20"/>
          <w:szCs w:val="20"/>
        </w:rPr>
        <w:t>pay forward</w:t>
      </w:r>
      <w:r w:rsidR="00F65F58" w:rsidRPr="004F7C39">
        <w:rPr>
          <w:rFonts w:ascii="Arial" w:hAnsi="Arial" w:cs="Arial"/>
          <w:sz w:val="20"/>
          <w:szCs w:val="20"/>
        </w:rPr>
        <w:t>”</w:t>
      </w:r>
      <w:r w:rsidR="00202B0C" w:rsidRPr="004F7C39">
        <w:rPr>
          <w:rFonts w:ascii="Arial" w:hAnsi="Arial" w:cs="Arial"/>
          <w:sz w:val="20"/>
          <w:szCs w:val="20"/>
        </w:rPr>
        <w:t xml:space="preserve"> </w:t>
      </w:r>
      <w:r w:rsidR="0077571C" w:rsidRPr="004F7C39">
        <w:rPr>
          <w:rFonts w:ascii="Arial" w:hAnsi="Arial" w:cs="Arial"/>
          <w:sz w:val="20"/>
          <w:szCs w:val="20"/>
        </w:rPr>
        <w:t xml:space="preserve">could </w:t>
      </w:r>
      <w:r w:rsidR="009B0BC5" w:rsidRPr="004F7C39">
        <w:rPr>
          <w:rFonts w:ascii="Arial" w:hAnsi="Arial" w:cs="Arial"/>
          <w:sz w:val="20"/>
          <w:szCs w:val="20"/>
        </w:rPr>
        <w:t>include a</w:t>
      </w:r>
      <w:r w:rsidR="00202B0C" w:rsidRPr="004F7C39">
        <w:rPr>
          <w:rFonts w:ascii="Arial" w:hAnsi="Arial" w:cs="Arial"/>
          <w:sz w:val="20"/>
          <w:szCs w:val="20"/>
        </w:rPr>
        <w:t>ppliances</w:t>
      </w:r>
      <w:r w:rsidR="00F65F58" w:rsidRPr="004F7C39">
        <w:rPr>
          <w:rFonts w:ascii="Arial" w:hAnsi="Arial" w:cs="Arial"/>
          <w:sz w:val="20"/>
          <w:szCs w:val="20"/>
        </w:rPr>
        <w:t>, furniture, mu</w:t>
      </w:r>
      <w:r w:rsidR="00106A71" w:rsidRPr="004F7C39">
        <w:rPr>
          <w:rFonts w:ascii="Arial" w:hAnsi="Arial" w:cs="Arial"/>
          <w:sz w:val="20"/>
          <w:szCs w:val="20"/>
        </w:rPr>
        <w:t xml:space="preserve">sical equipment, </w:t>
      </w:r>
      <w:r w:rsidR="00202B0C" w:rsidRPr="004F7C39">
        <w:rPr>
          <w:rFonts w:ascii="Arial" w:hAnsi="Arial" w:cs="Arial"/>
          <w:sz w:val="20"/>
          <w:szCs w:val="20"/>
        </w:rPr>
        <w:t>clothing, sport</w:t>
      </w:r>
      <w:r w:rsidR="00106A71" w:rsidRPr="004F7C39">
        <w:rPr>
          <w:rFonts w:ascii="Arial" w:hAnsi="Arial" w:cs="Arial"/>
          <w:sz w:val="20"/>
          <w:szCs w:val="20"/>
        </w:rPr>
        <w:t>s equipment or electronics</w:t>
      </w:r>
      <w:r w:rsidR="0077571C" w:rsidRPr="004F7C39">
        <w:rPr>
          <w:rFonts w:ascii="Arial" w:hAnsi="Arial" w:cs="Arial"/>
          <w:sz w:val="20"/>
          <w:szCs w:val="20"/>
        </w:rPr>
        <w:t xml:space="preserve">. </w:t>
      </w:r>
      <w:r w:rsidR="00C12AFD">
        <w:rPr>
          <w:rFonts w:ascii="Arial" w:hAnsi="Arial" w:cs="Arial"/>
          <w:sz w:val="20"/>
          <w:szCs w:val="20"/>
        </w:rPr>
        <w:t xml:space="preserve">Ask </w:t>
      </w:r>
      <w:r w:rsidR="005B6C58">
        <w:rPr>
          <w:rFonts w:ascii="Arial" w:hAnsi="Arial" w:cs="Arial"/>
          <w:sz w:val="20"/>
          <w:szCs w:val="20"/>
        </w:rPr>
        <w:t xml:space="preserve">if the items you may have available are </w:t>
      </w:r>
      <w:proofErr w:type="gramStart"/>
      <w:r w:rsidR="005B6C58">
        <w:rPr>
          <w:rFonts w:ascii="Arial" w:hAnsi="Arial" w:cs="Arial"/>
          <w:sz w:val="20"/>
          <w:szCs w:val="20"/>
        </w:rPr>
        <w:t>actually needed</w:t>
      </w:r>
      <w:proofErr w:type="gramEnd"/>
      <w:r w:rsidR="005B6C58">
        <w:rPr>
          <w:rFonts w:ascii="Arial" w:hAnsi="Arial" w:cs="Arial"/>
          <w:sz w:val="20"/>
          <w:szCs w:val="20"/>
        </w:rPr>
        <w:t xml:space="preserve"> and wanted by the pastor’s family.  </w:t>
      </w:r>
      <w:r w:rsidR="00C12AFD">
        <w:rPr>
          <w:rFonts w:ascii="Arial" w:hAnsi="Arial" w:cs="Arial"/>
          <w:sz w:val="20"/>
          <w:szCs w:val="20"/>
        </w:rPr>
        <w:t>Also,</w:t>
      </w:r>
      <w:r w:rsidR="005B6C58">
        <w:rPr>
          <w:rFonts w:ascii="Arial" w:hAnsi="Arial" w:cs="Arial"/>
          <w:sz w:val="20"/>
          <w:szCs w:val="20"/>
        </w:rPr>
        <w:t xml:space="preserve"> be sure they are in good condition </w:t>
      </w:r>
      <w:r w:rsidR="00202B0C" w:rsidRPr="004F7C39">
        <w:rPr>
          <w:rFonts w:ascii="Arial" w:hAnsi="Arial" w:cs="Arial"/>
          <w:sz w:val="20"/>
          <w:szCs w:val="20"/>
        </w:rPr>
        <w:t xml:space="preserve">and will not need costly repairs. </w:t>
      </w:r>
      <w:r w:rsidR="005B6C58">
        <w:rPr>
          <w:rFonts w:ascii="Arial" w:hAnsi="Arial" w:cs="Arial"/>
          <w:sz w:val="20"/>
          <w:szCs w:val="20"/>
        </w:rPr>
        <w:t>Please be prepared to graciously allow the pastors to decline anything that is offered in this flyer.</w:t>
      </w:r>
    </w:p>
    <w:p w14:paraId="4C34D558" w14:textId="257D16C1" w:rsidR="00D44B62" w:rsidRDefault="00D44B62" w:rsidP="00780208">
      <w:pPr>
        <w:spacing w:after="0" w:line="240" w:lineRule="auto"/>
        <w:rPr>
          <w:rFonts w:ascii="Arial" w:hAnsi="Arial" w:cs="Arial"/>
          <w:b/>
          <w:color w:val="1D428A"/>
          <w:sz w:val="24"/>
          <w:szCs w:val="24"/>
        </w:rPr>
      </w:pPr>
      <w:r w:rsidRPr="00D44B62">
        <w:rPr>
          <w:rFonts w:ascii="Arial" w:hAnsi="Arial" w:cs="Arial"/>
          <w:b/>
          <w:i/>
          <w:noProof/>
          <w:color w:val="1D428A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17F1093" wp14:editId="55CFABD8">
            <wp:simplePos x="0" y="0"/>
            <wp:positionH relativeFrom="column">
              <wp:posOffset>756285</wp:posOffset>
            </wp:positionH>
            <wp:positionV relativeFrom="paragraph">
              <wp:posOffset>17167</wp:posOffset>
            </wp:positionV>
            <wp:extent cx="1216660" cy="840740"/>
            <wp:effectExtent l="0" t="0" r="2540" b="0"/>
            <wp:wrapTight wrapText="bothSides">
              <wp:wrapPolygon edited="0">
                <wp:start x="1353" y="0"/>
                <wp:lineTo x="0" y="979"/>
                <wp:lineTo x="0" y="20556"/>
                <wp:lineTo x="1353" y="21045"/>
                <wp:lineTo x="19954" y="21045"/>
                <wp:lineTo x="21307" y="20556"/>
                <wp:lineTo x="21307" y="979"/>
                <wp:lineTo x="19954" y="0"/>
                <wp:lineTo x="135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rt front cover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476FE" w14:textId="78925FA2" w:rsidR="00D44B62" w:rsidRDefault="00D44B62" w:rsidP="00780208">
      <w:pPr>
        <w:spacing w:after="0" w:line="240" w:lineRule="auto"/>
        <w:rPr>
          <w:rFonts w:ascii="Arial" w:hAnsi="Arial" w:cs="Arial"/>
          <w:b/>
          <w:color w:val="1D428A"/>
          <w:sz w:val="24"/>
          <w:szCs w:val="24"/>
        </w:rPr>
      </w:pPr>
    </w:p>
    <w:p w14:paraId="77E51EC4" w14:textId="0D93AB74" w:rsidR="00D44B62" w:rsidRDefault="00D44B62" w:rsidP="00780208">
      <w:pPr>
        <w:spacing w:after="0" w:line="240" w:lineRule="auto"/>
        <w:rPr>
          <w:rFonts w:ascii="Arial" w:hAnsi="Arial" w:cs="Arial"/>
          <w:b/>
          <w:color w:val="1D428A"/>
          <w:sz w:val="24"/>
          <w:szCs w:val="24"/>
        </w:rPr>
      </w:pPr>
    </w:p>
    <w:p w14:paraId="6D3E5434" w14:textId="29830C1C" w:rsidR="00D44B62" w:rsidRPr="00D44B62" w:rsidRDefault="00D44B62" w:rsidP="00780208">
      <w:pPr>
        <w:spacing w:after="0" w:line="240" w:lineRule="auto"/>
        <w:rPr>
          <w:rFonts w:ascii="Arial" w:hAnsi="Arial" w:cs="Arial"/>
          <w:b/>
          <w:color w:val="1D428A"/>
          <w:sz w:val="24"/>
          <w:szCs w:val="24"/>
        </w:rPr>
      </w:pPr>
    </w:p>
    <w:p w14:paraId="4C275EC8" w14:textId="575CFDAF" w:rsidR="00716CB1" w:rsidRPr="00D44B62" w:rsidRDefault="00EB1A96" w:rsidP="00780208">
      <w:pPr>
        <w:spacing w:after="0" w:line="240" w:lineRule="auto"/>
        <w:rPr>
          <w:rFonts w:ascii="Arial" w:hAnsi="Arial" w:cs="Arial"/>
          <w:b/>
          <w:color w:val="1D428A"/>
          <w:sz w:val="24"/>
          <w:szCs w:val="24"/>
        </w:rPr>
      </w:pPr>
      <w:r w:rsidRPr="00D44B62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CD1110" wp14:editId="7589B7FD">
                <wp:simplePos x="0" y="0"/>
                <wp:positionH relativeFrom="column">
                  <wp:posOffset>13663</wp:posOffset>
                </wp:positionH>
                <wp:positionV relativeFrom="paragraph">
                  <wp:posOffset>426085</wp:posOffset>
                </wp:positionV>
                <wp:extent cx="2743200" cy="630555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1F94" w14:textId="754D1C1A" w:rsidR="004F7C39" w:rsidRPr="00175EDA" w:rsidRDefault="004F7C39" w:rsidP="00202B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175EDA">
                              <w:rPr>
                                <w:rFonts w:ascii="Arial" w:hAnsi="Arial" w:cs="Arial"/>
                                <w:b/>
                                <w:i/>
                                <w:color w:val="1D428A"/>
                                <w:sz w:val="16"/>
                                <w:szCs w:val="16"/>
                              </w:rPr>
                              <w:t>IMPORTANT:</w:t>
                            </w:r>
                            <w:r w:rsidRPr="00175EDA">
                              <w:rPr>
                                <w:rFonts w:ascii="Arial" w:hAnsi="Arial" w:cs="Arial"/>
                                <w:i/>
                                <w:color w:val="1D428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2AF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Most items mentioned in this flyer are not </w:t>
                            </w:r>
                            <w:r w:rsidRPr="00175ED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normally tax-deductible to the giver, but are to be given out of gratefulness to God for what he h</w:t>
                            </w:r>
                            <w:r w:rsidR="00C12AF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as given to you and your </w:t>
                            </w:r>
                            <w:r w:rsidR="008F5B6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family and to bless your pastor.</w:t>
                            </w:r>
                          </w:p>
                          <w:p w14:paraId="048B5626" w14:textId="77777777" w:rsidR="004F7C39" w:rsidRDefault="004F7C39" w:rsidP="00202B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1110" id="_x0000_s1028" type="#_x0000_t202" style="position:absolute;margin-left:1.1pt;margin-top:33.55pt;width:3in;height:4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">
                <v:textbox>
                  <w:txbxContent>
                    <w:p w14:paraId="459F1F94" w14:textId="754D1C1A" w:rsidR="004F7C39" w:rsidRPr="00175EDA" w:rsidRDefault="004F7C39" w:rsidP="00202B0C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175EDA">
                        <w:rPr>
                          <w:rFonts w:ascii="Arial" w:hAnsi="Arial" w:cs="Arial"/>
                          <w:b/>
                          <w:i/>
                          <w:color w:val="1D428A"/>
                          <w:sz w:val="16"/>
                          <w:szCs w:val="16"/>
                        </w:rPr>
                        <w:t>IMPORTANT:</w:t>
                      </w:r>
                      <w:r w:rsidRPr="00175EDA">
                        <w:rPr>
                          <w:rFonts w:ascii="Arial" w:hAnsi="Arial" w:cs="Arial"/>
                          <w:i/>
                          <w:color w:val="1D428A"/>
                          <w:sz w:val="16"/>
                          <w:szCs w:val="16"/>
                        </w:rPr>
                        <w:t xml:space="preserve"> </w:t>
                      </w:r>
                      <w:r w:rsidR="00C12AF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Most items mentioned in this flyer are not </w:t>
                      </w:r>
                      <w:r w:rsidRPr="00175ED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normally tax-deductible to the giver, but are to be given out of gratefulness to God for what he h</w:t>
                      </w:r>
                      <w:r w:rsidR="00C12AF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as given to you and your </w:t>
                      </w:r>
                      <w:r w:rsidR="008F5B6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family and to bless your pastor.</w:t>
                      </w:r>
                    </w:p>
                    <w:p w14:paraId="048B5626" w14:textId="77777777" w:rsidR="004F7C39" w:rsidRDefault="004F7C39" w:rsidP="00202B0C"/>
                  </w:txbxContent>
                </v:textbox>
                <w10:wrap type="square"/>
              </v:shape>
            </w:pict>
          </mc:Fallback>
        </mc:AlternateContent>
      </w:r>
    </w:p>
    <w:sectPr w:rsidR="00716CB1" w:rsidRPr="00D44B62" w:rsidSect="00BE3EF4">
      <w:pgSz w:w="15840" w:h="12240" w:orient="landscape"/>
      <w:pgMar w:top="720" w:right="504" w:bottom="720" w:left="504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wMTMxNjO0MDa1MDdW0lEKTi0uzszPAykwrwUACFMBfiwAAAA="/>
  </w:docVars>
  <w:rsids>
    <w:rsidRoot w:val="00202B0C"/>
    <w:rsid w:val="00051F10"/>
    <w:rsid w:val="000576E5"/>
    <w:rsid w:val="00065E69"/>
    <w:rsid w:val="000A0CF8"/>
    <w:rsid w:val="000B30AC"/>
    <w:rsid w:val="000C024B"/>
    <w:rsid w:val="000D0659"/>
    <w:rsid w:val="000E00BE"/>
    <w:rsid w:val="000F0614"/>
    <w:rsid w:val="00106A71"/>
    <w:rsid w:val="00134276"/>
    <w:rsid w:val="00141ABB"/>
    <w:rsid w:val="001620F6"/>
    <w:rsid w:val="00175EDA"/>
    <w:rsid w:val="001D5052"/>
    <w:rsid w:val="001F33C2"/>
    <w:rsid w:val="00202B0C"/>
    <w:rsid w:val="0025077C"/>
    <w:rsid w:val="00253925"/>
    <w:rsid w:val="00256BD0"/>
    <w:rsid w:val="00261545"/>
    <w:rsid w:val="002C0E04"/>
    <w:rsid w:val="002D4049"/>
    <w:rsid w:val="003143FC"/>
    <w:rsid w:val="003420C5"/>
    <w:rsid w:val="003D6FFD"/>
    <w:rsid w:val="003D74DF"/>
    <w:rsid w:val="00406D5E"/>
    <w:rsid w:val="00434095"/>
    <w:rsid w:val="00456807"/>
    <w:rsid w:val="004D5692"/>
    <w:rsid w:val="004F7C39"/>
    <w:rsid w:val="00552060"/>
    <w:rsid w:val="005A7571"/>
    <w:rsid w:val="005B3C65"/>
    <w:rsid w:val="005B6C58"/>
    <w:rsid w:val="005D4989"/>
    <w:rsid w:val="005E3A62"/>
    <w:rsid w:val="005F4C1E"/>
    <w:rsid w:val="005F58B8"/>
    <w:rsid w:val="00643BB3"/>
    <w:rsid w:val="00653F62"/>
    <w:rsid w:val="00693DBB"/>
    <w:rsid w:val="0071488B"/>
    <w:rsid w:val="00716CB1"/>
    <w:rsid w:val="00721C18"/>
    <w:rsid w:val="0077571C"/>
    <w:rsid w:val="00776972"/>
    <w:rsid w:val="00780208"/>
    <w:rsid w:val="0078047E"/>
    <w:rsid w:val="00792B56"/>
    <w:rsid w:val="007A60BA"/>
    <w:rsid w:val="007C4005"/>
    <w:rsid w:val="007C7D60"/>
    <w:rsid w:val="007E6737"/>
    <w:rsid w:val="008C587B"/>
    <w:rsid w:val="008E230A"/>
    <w:rsid w:val="008F5B69"/>
    <w:rsid w:val="008F6CF0"/>
    <w:rsid w:val="009133FA"/>
    <w:rsid w:val="00943B59"/>
    <w:rsid w:val="00952381"/>
    <w:rsid w:val="00954C9D"/>
    <w:rsid w:val="00981135"/>
    <w:rsid w:val="0098311C"/>
    <w:rsid w:val="009B0BC5"/>
    <w:rsid w:val="009C06CB"/>
    <w:rsid w:val="00A03A99"/>
    <w:rsid w:val="00A067F7"/>
    <w:rsid w:val="00A11B43"/>
    <w:rsid w:val="00A27706"/>
    <w:rsid w:val="00A76464"/>
    <w:rsid w:val="00A76DB9"/>
    <w:rsid w:val="00A85A79"/>
    <w:rsid w:val="00AA426A"/>
    <w:rsid w:val="00AB6E4B"/>
    <w:rsid w:val="00B049DF"/>
    <w:rsid w:val="00B053A3"/>
    <w:rsid w:val="00B144E7"/>
    <w:rsid w:val="00B67D8C"/>
    <w:rsid w:val="00B97B88"/>
    <w:rsid w:val="00BE2A0C"/>
    <w:rsid w:val="00BE3EF4"/>
    <w:rsid w:val="00BF1916"/>
    <w:rsid w:val="00C01934"/>
    <w:rsid w:val="00C12AFD"/>
    <w:rsid w:val="00C6445B"/>
    <w:rsid w:val="00CE02EF"/>
    <w:rsid w:val="00D06D02"/>
    <w:rsid w:val="00D12202"/>
    <w:rsid w:val="00D44B62"/>
    <w:rsid w:val="00DB47E2"/>
    <w:rsid w:val="00DE4B24"/>
    <w:rsid w:val="00E07ACA"/>
    <w:rsid w:val="00E4371F"/>
    <w:rsid w:val="00E93DFC"/>
    <w:rsid w:val="00EB1A96"/>
    <w:rsid w:val="00EC3EAE"/>
    <w:rsid w:val="00ED5FC3"/>
    <w:rsid w:val="00F44E18"/>
    <w:rsid w:val="00F65F58"/>
    <w:rsid w:val="00F66CB4"/>
    <w:rsid w:val="00FA0EFA"/>
    <w:rsid w:val="00FB03C9"/>
    <w:rsid w:val="00FB110B"/>
    <w:rsid w:val="00FB33CA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5B9814"/>
  <w15:docId w15:val="{522D0281-D766-498F-A815-B69C0362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2B0C"/>
    <w:pPr>
      <w:spacing w:after="200"/>
    </w:pPr>
    <w:rPr>
      <w:color w:val="auto"/>
      <w:kern w:val="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3"/>
    <w:qFormat/>
    <w:rsid w:val="00776972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kern w:val="2"/>
      <w:sz w:val="30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776972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kern w:val="2"/>
      <w:sz w:val="18"/>
      <w:szCs w:val="18"/>
      <w:lang w:eastAsia="ja-JP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776972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  <w:kern w:val="2"/>
      <w:sz w:val="18"/>
      <w:szCs w:val="1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9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  <w:kern w:val="2"/>
      <w:sz w:val="18"/>
      <w:szCs w:val="1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97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  <w:kern w:val="2"/>
      <w:sz w:val="18"/>
      <w:szCs w:val="18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97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  <w:kern w:val="2"/>
      <w:sz w:val="18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697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776972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776972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72"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776972"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  <w:szCs w:val="20"/>
      <w:lang w:eastAsia="ja-JP"/>
    </w:rPr>
  </w:style>
  <w:style w:type="paragraph" w:styleId="BlockText">
    <w:name w:val="Block Text"/>
    <w:basedOn w:val="Normal"/>
    <w:uiPriority w:val="1"/>
    <w:unhideWhenUsed/>
    <w:qFormat/>
    <w:rsid w:val="00776972"/>
    <w:pPr>
      <w:spacing w:after="160" w:line="252" w:lineRule="auto"/>
      <w:ind w:left="504" w:right="504"/>
    </w:pPr>
    <w:rPr>
      <w:color w:val="FFFFFF" w:themeColor="background1"/>
      <w:kern w:val="2"/>
      <w:sz w:val="20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76972"/>
    <w:rPr>
      <w:color w:val="808080"/>
    </w:rPr>
  </w:style>
  <w:style w:type="paragraph" w:customStyle="1" w:styleId="Recipient">
    <w:name w:val="Recipient"/>
    <w:basedOn w:val="Normal"/>
    <w:uiPriority w:val="1"/>
    <w:qFormat/>
    <w:rsid w:val="00776972"/>
    <w:pPr>
      <w:spacing w:before="1440" w:after="0" w:line="288" w:lineRule="auto"/>
      <w:contextualSpacing/>
    </w:pPr>
    <w:rPr>
      <w:color w:val="595959" w:themeColor="text1" w:themeTint="A6"/>
      <w:kern w:val="2"/>
      <w:sz w:val="18"/>
      <w:szCs w:val="18"/>
      <w:lang w:eastAsia="ja-JP"/>
    </w:rPr>
  </w:style>
  <w:style w:type="paragraph" w:customStyle="1" w:styleId="ReturnAddress">
    <w:name w:val="Return Address"/>
    <w:basedOn w:val="Normal"/>
    <w:uiPriority w:val="1"/>
    <w:qFormat/>
    <w:rsid w:val="00776972"/>
    <w:pPr>
      <w:spacing w:after="0" w:line="288" w:lineRule="auto"/>
    </w:pPr>
    <w:rPr>
      <w:color w:val="595959" w:themeColor="text1" w:themeTint="A6"/>
      <w:kern w:val="2"/>
      <w:sz w:val="18"/>
      <w:szCs w:val="18"/>
      <w:lang w:eastAsia="ja-JP"/>
    </w:rPr>
  </w:style>
  <w:style w:type="paragraph" w:styleId="Title">
    <w:name w:val="Title"/>
    <w:basedOn w:val="Normal"/>
    <w:link w:val="TitleChar"/>
    <w:uiPriority w:val="1"/>
    <w:qFormat/>
    <w:rsid w:val="00776972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szCs w:val="1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776972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rsid w:val="00776972"/>
    <w:pPr>
      <w:numPr>
        <w:ilvl w:val="1"/>
      </w:numPr>
      <w:spacing w:after="0"/>
      <w:contextualSpacing/>
    </w:pPr>
    <w:rPr>
      <w:color w:val="2B7471" w:themeColor="accent1" w:themeShade="80"/>
      <w:kern w:val="2"/>
      <w:sz w:val="18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776972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sid w:val="00776972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sid w:val="00776972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rsid w:val="00776972"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Cs w:val="18"/>
      <w:lang w:eastAsia="ja-JP"/>
    </w:rPr>
  </w:style>
  <w:style w:type="character" w:customStyle="1" w:styleId="QuoteChar">
    <w:name w:val="Quote Char"/>
    <w:basedOn w:val="DefaultParagraphFont"/>
    <w:link w:val="Quote"/>
    <w:uiPriority w:val="3"/>
    <w:rsid w:val="00776972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rsid w:val="00776972"/>
    <w:pPr>
      <w:numPr>
        <w:numId w:val="1"/>
      </w:numPr>
      <w:tabs>
        <w:tab w:val="left" w:pos="360"/>
      </w:tabs>
      <w:spacing w:after="120"/>
    </w:pPr>
    <w:rPr>
      <w:color w:val="323232" w:themeColor="text2"/>
      <w:kern w:val="2"/>
      <w:sz w:val="18"/>
      <w:szCs w:val="18"/>
      <w:lang w:eastAsia="ja-JP"/>
    </w:rPr>
  </w:style>
  <w:style w:type="paragraph" w:customStyle="1" w:styleId="ContactInfo">
    <w:name w:val="Contact Info"/>
    <w:basedOn w:val="Normal"/>
    <w:uiPriority w:val="4"/>
    <w:qFormat/>
    <w:rsid w:val="00776972"/>
    <w:pPr>
      <w:spacing w:after="0"/>
    </w:pPr>
    <w:rPr>
      <w:color w:val="262626" w:themeColor="text1" w:themeTint="D9"/>
      <w:kern w:val="2"/>
      <w:sz w:val="18"/>
      <w:szCs w:val="18"/>
      <w:lang w:eastAsia="ja-JP"/>
    </w:rPr>
  </w:style>
  <w:style w:type="paragraph" w:customStyle="1" w:styleId="Website">
    <w:name w:val="Website"/>
    <w:basedOn w:val="Normal"/>
    <w:next w:val="Normal"/>
    <w:uiPriority w:val="4"/>
    <w:qFormat/>
    <w:rsid w:val="00776972"/>
    <w:pPr>
      <w:spacing w:before="120" w:after="160"/>
    </w:pPr>
    <w:rPr>
      <w:color w:val="2B7471" w:themeColor="accent1" w:themeShade="80"/>
      <w:kern w:val="2"/>
      <w:sz w:val="18"/>
      <w:szCs w:val="18"/>
      <w:lang w:eastAsia="ja-JP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776972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3"/>
    <w:rsid w:val="00776972"/>
    <w:pPr>
      <w:numPr>
        <w:numId w:val="4"/>
      </w:numPr>
      <w:tabs>
        <w:tab w:val="left" w:pos="360"/>
      </w:tabs>
      <w:spacing w:after="120"/>
    </w:pPr>
    <w:rPr>
      <w:color w:val="262626" w:themeColor="text1" w:themeTint="D9"/>
      <w:kern w:val="2"/>
      <w:sz w:val="18"/>
      <w:szCs w:val="18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972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972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972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76972"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76972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76972"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76972"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6972"/>
    <w:pPr>
      <w:spacing w:before="240" w:after="0" w:line="276" w:lineRule="auto"/>
      <w:outlineLvl w:val="9"/>
    </w:pPr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02B0C"/>
    <w:rPr>
      <w:color w:val="74CBC8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02B0C"/>
    <w:pPr>
      <w:spacing w:after="0" w:line="240" w:lineRule="auto"/>
    </w:pPr>
    <w:rPr>
      <w:rFonts w:ascii="Consolas" w:eastAsia="Times New Roman" w:hAnsi="Consolas" w:cs="Calibr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02B0C"/>
    <w:rPr>
      <w:rFonts w:ascii="Consolas" w:eastAsia="Times New Roman" w:hAnsi="Consolas" w:cs="Calibri"/>
      <w:color w:val="auto"/>
      <w:kern w:val="0"/>
      <w:sz w:val="21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133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3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3FA"/>
    <w:rPr>
      <w:color w:val="auto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3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3FA"/>
    <w:rPr>
      <w:b/>
      <w:bCs/>
      <w:color w:val="auto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7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5C6EC-1AFF-4C7B-B4C2-216702FD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2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Kluth</dc:creator>
  <cp:lastModifiedBy>Brian Kluth</cp:lastModifiedBy>
  <cp:revision>4</cp:revision>
  <cp:lastPrinted>2017-09-08T21:21:00Z</cp:lastPrinted>
  <dcterms:created xsi:type="dcterms:W3CDTF">2017-09-11T16:11:00Z</dcterms:created>
  <dcterms:modified xsi:type="dcterms:W3CDTF">2017-09-21T21:35:00Z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